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228B1B50" w14:textId="2D38A2A1" w:rsidR="00AF405F" w:rsidRDefault="00C33E13" w:rsidP="00B141BF">
      <w:pPr>
        <w:pStyle w:val="Sous-titre"/>
        <w:spacing w:before="120"/>
        <w:jc w:val="center"/>
        <w:rPr>
          <w:color w:val="3C2878" w:themeColor="accent5"/>
        </w:rPr>
      </w:pPr>
      <w:r>
        <w:rPr>
          <w:color w:val="3C2878" w:themeColor="accent5"/>
        </w:rPr>
        <w:t>Contrat à durée déterminée</w:t>
      </w:r>
      <w:r w:rsidR="00B141BF">
        <w:rPr>
          <w:color w:val="3C2878" w:themeColor="accent5"/>
        </w:rPr>
        <w:t xml:space="preserve"> - </w:t>
      </w:r>
      <w:r w:rsidR="002C7E54">
        <w:rPr>
          <w:color w:val="3C2878" w:themeColor="accent5"/>
        </w:rPr>
        <w:t>Contrat de projet</w:t>
      </w:r>
    </w:p>
    <w:p w14:paraId="0806F113" w14:textId="77777777" w:rsidR="002C7E54" w:rsidRDefault="002C7E54" w:rsidP="005930C6">
      <w:pPr>
        <w:pStyle w:val="Sous-titre"/>
        <w:spacing w:before="0"/>
        <w:jc w:val="center"/>
        <w:rPr>
          <w:bCs/>
          <w:color w:val="3C2878" w:themeColor="accent5"/>
        </w:rPr>
      </w:pPr>
      <w:r w:rsidRPr="002C7E54">
        <w:rPr>
          <w:bCs/>
          <w:color w:val="3C2878" w:themeColor="accent5"/>
        </w:rPr>
        <w:t>(1 an minimum et 6 ans maximum renouvellements inclus)</w:t>
      </w:r>
    </w:p>
    <w:p w14:paraId="6354112F" w14:textId="7BEC2444" w:rsidR="00C33E13" w:rsidRPr="00D750AC" w:rsidRDefault="00C33E13" w:rsidP="005930C6">
      <w:pPr>
        <w:pStyle w:val="Sous-titre"/>
        <w:spacing w:before="0"/>
        <w:jc w:val="center"/>
        <w:rPr>
          <w:color w:val="3C2878" w:themeColor="accent5"/>
          <w:sz w:val="20"/>
          <w:szCs w:val="20"/>
        </w:rPr>
      </w:pPr>
      <w:r w:rsidRPr="00D750AC">
        <w:rPr>
          <w:color w:val="3C2878" w:themeColor="accent5"/>
          <w:sz w:val="20"/>
          <w:szCs w:val="20"/>
        </w:rPr>
        <w:t>en application de l’article L332-</w:t>
      </w:r>
      <w:r w:rsidR="002C7E54">
        <w:rPr>
          <w:color w:val="3C2878" w:themeColor="accent5"/>
          <w:sz w:val="20"/>
          <w:szCs w:val="20"/>
        </w:rPr>
        <w:t>2</w:t>
      </w:r>
      <w:r w:rsidR="00AE3CF5">
        <w:rPr>
          <w:color w:val="3C2878" w:themeColor="accent5"/>
          <w:sz w:val="20"/>
          <w:szCs w:val="20"/>
        </w:rPr>
        <w:t>4</w:t>
      </w:r>
      <w:r w:rsidRPr="00D750AC">
        <w:rPr>
          <w:color w:val="3C2878" w:themeColor="accent5"/>
          <w:sz w:val="20"/>
          <w:szCs w:val="20"/>
        </w:rPr>
        <w:t xml:space="preserve"> du </w:t>
      </w:r>
      <w:r w:rsidR="00AE3CF5">
        <w:rPr>
          <w:color w:val="3C2878" w:themeColor="accent5"/>
          <w:sz w:val="20"/>
          <w:szCs w:val="20"/>
        </w:rPr>
        <w:t>C</w:t>
      </w:r>
      <w:r w:rsidRPr="00D750AC">
        <w:rPr>
          <w:color w:val="3C2878" w:themeColor="accent5"/>
          <w:sz w:val="20"/>
          <w:szCs w:val="20"/>
        </w:rPr>
        <w:t>ode général de la fonction publique</w:t>
      </w:r>
    </w:p>
    <w:p w14:paraId="3800CA94" w14:textId="77777777" w:rsidR="001C01D9" w:rsidRPr="001C01D9" w:rsidRDefault="001C01D9" w:rsidP="00BF0077">
      <w:pPr>
        <w:spacing w:after="120"/>
        <w:ind w:left="-14"/>
        <w:jc w:val="left"/>
        <w:rPr>
          <w:rFonts w:cstheme="minorHAnsi"/>
          <w:b/>
          <w:bCs/>
          <w:sz w:val="22"/>
          <w:szCs w:val="22"/>
        </w:rPr>
      </w:pPr>
    </w:p>
    <w:p w14:paraId="37223C80" w14:textId="2B069EA4" w:rsidR="00C33E13" w:rsidRPr="001C01D9" w:rsidRDefault="00C33E13" w:rsidP="00BF0077">
      <w:pPr>
        <w:spacing w:after="120"/>
        <w:ind w:left="-14"/>
        <w:jc w:val="left"/>
        <w:rPr>
          <w:rFonts w:cstheme="minorHAnsi"/>
          <w:b/>
          <w:bCs/>
          <w:sz w:val="24"/>
          <w:szCs w:val="24"/>
        </w:rPr>
      </w:pPr>
      <w:r w:rsidRPr="001C01D9">
        <w:rPr>
          <w:rFonts w:cstheme="minorHAnsi"/>
          <w:b/>
          <w:bCs/>
          <w:sz w:val="24"/>
          <w:szCs w:val="24"/>
        </w:rPr>
        <w:t xml:space="preserve">Entre </w:t>
      </w:r>
    </w:p>
    <w:p w14:paraId="2A1FF43B" w14:textId="77777777" w:rsidR="007E4491" w:rsidRPr="001C01D9" w:rsidRDefault="007E4491" w:rsidP="00BF0077">
      <w:pPr>
        <w:spacing w:after="120"/>
        <w:ind w:left="-14"/>
        <w:jc w:val="left"/>
        <w:rPr>
          <w:rFonts w:cstheme="minorHAnsi"/>
        </w:rPr>
      </w:pPr>
      <w:r w:rsidRPr="001C01D9">
        <w:rPr>
          <w:rFonts w:cstheme="minorHAnsi"/>
        </w:rPr>
        <w:t xml:space="preserve">...................................................................... </w:t>
      </w:r>
      <w:r w:rsidRPr="001C01D9">
        <w:rPr>
          <w:rFonts w:cstheme="minorHAnsi"/>
          <w:i/>
          <w:iCs/>
        </w:rPr>
        <w:t>(dénomination exacte de la collectivité ou de l'établissement concerné)</w:t>
      </w:r>
      <w:r w:rsidRPr="001C01D9">
        <w:rPr>
          <w:rFonts w:cstheme="minorHAnsi"/>
        </w:rPr>
        <w:t xml:space="preserve"> </w:t>
      </w:r>
    </w:p>
    <w:p w14:paraId="26E936EE" w14:textId="77777777" w:rsidR="007E4491" w:rsidRPr="001C01D9" w:rsidRDefault="007E4491" w:rsidP="00BF0077">
      <w:pPr>
        <w:spacing w:after="120"/>
        <w:ind w:left="-14"/>
        <w:jc w:val="left"/>
        <w:rPr>
          <w:rFonts w:cstheme="minorHAnsi"/>
        </w:rPr>
      </w:pPr>
      <w:r w:rsidRPr="001C01D9">
        <w:rPr>
          <w:rFonts w:cstheme="minorHAnsi"/>
        </w:rPr>
        <w:t xml:space="preserve">situé à ……………………………………………………………………………… </w:t>
      </w:r>
      <w:r w:rsidRPr="001C01D9">
        <w:rPr>
          <w:rFonts w:cstheme="minorHAnsi"/>
          <w:i/>
          <w:iCs/>
        </w:rPr>
        <w:t>(adresse de la collectivité ou de l'établissement concerné),</w:t>
      </w:r>
    </w:p>
    <w:p w14:paraId="3C51B3D9" w14:textId="77777777" w:rsidR="007E4491" w:rsidRPr="001C01D9" w:rsidRDefault="007E4491" w:rsidP="00BF0077">
      <w:pPr>
        <w:spacing w:after="120"/>
        <w:ind w:left="-14"/>
        <w:jc w:val="left"/>
        <w:rPr>
          <w:rFonts w:cstheme="minorHAnsi"/>
        </w:rPr>
      </w:pPr>
      <w:r w:rsidRPr="001C01D9">
        <w:rPr>
          <w:rFonts w:cstheme="minorHAnsi"/>
        </w:rPr>
        <w:t xml:space="preserve">représenté(e) par son Maire ou Président ; et dûment habilité par délibération du ................................... </w:t>
      </w:r>
      <w:r w:rsidRPr="001C01D9">
        <w:rPr>
          <w:rFonts w:cstheme="minorHAnsi"/>
          <w:i/>
          <w:iCs/>
        </w:rPr>
        <w:t>(indiquer l'organe délibérant)</w:t>
      </w:r>
      <w:r w:rsidRPr="001C01D9">
        <w:rPr>
          <w:rFonts w:cstheme="minorHAnsi"/>
        </w:rPr>
        <w:t xml:space="preserve"> en date du........................... ci-après désigné(e) "la collectivité ou l'établissement employeur",</w:t>
      </w:r>
    </w:p>
    <w:p w14:paraId="6FCFDEEB" w14:textId="2ED1A91E" w:rsidR="00C33E13" w:rsidRPr="001C01D9" w:rsidRDefault="00C33E13" w:rsidP="00BF0077">
      <w:pPr>
        <w:spacing w:after="120"/>
        <w:ind w:left="-14"/>
        <w:jc w:val="left"/>
        <w:rPr>
          <w:rFonts w:cstheme="minorHAnsi"/>
          <w:b/>
          <w:bCs/>
          <w:sz w:val="24"/>
          <w:szCs w:val="24"/>
        </w:rPr>
      </w:pPr>
      <w:r w:rsidRPr="001C01D9">
        <w:rPr>
          <w:rFonts w:cstheme="minorHAnsi"/>
          <w:b/>
          <w:bCs/>
          <w:sz w:val="24"/>
          <w:szCs w:val="24"/>
        </w:rPr>
        <w:t xml:space="preserve">Et </w:t>
      </w:r>
    </w:p>
    <w:p w14:paraId="14A7D6AF" w14:textId="77777777" w:rsidR="00C33E13" w:rsidRPr="001C01D9" w:rsidRDefault="00C33E13" w:rsidP="00BF0077">
      <w:pPr>
        <w:ind w:left="-14"/>
        <w:jc w:val="left"/>
        <w:rPr>
          <w:rFonts w:cstheme="minorHAnsi"/>
          <w:i/>
          <w:iCs/>
        </w:rPr>
      </w:pPr>
      <w:r w:rsidRPr="001C01D9">
        <w:rPr>
          <w:rFonts w:cstheme="minorHAnsi"/>
        </w:rPr>
        <w:t xml:space="preserve">M ............................................... </w:t>
      </w:r>
      <w:r w:rsidRPr="001C01D9">
        <w:rPr>
          <w:rFonts w:cstheme="minorHAnsi"/>
          <w:i/>
          <w:iCs/>
        </w:rPr>
        <w:t>(Nom, prénom),</w:t>
      </w:r>
      <w:r w:rsidRPr="001C01D9">
        <w:rPr>
          <w:rFonts w:cstheme="minorHAnsi"/>
        </w:rPr>
        <w:t xml:space="preserve"> "le co-contractant", demeurant à …………………………………… </w:t>
      </w:r>
      <w:r w:rsidRPr="001C01D9">
        <w:rPr>
          <w:rFonts w:cstheme="minorHAnsi"/>
          <w:i/>
          <w:iCs/>
        </w:rPr>
        <w:t>(adresse de l’agent)</w:t>
      </w:r>
    </w:p>
    <w:p w14:paraId="0A98DE3A" w14:textId="208B42F8" w:rsidR="00C33E13" w:rsidRPr="001C01D9" w:rsidRDefault="00C33E13" w:rsidP="00BF0077">
      <w:pPr>
        <w:spacing w:after="0"/>
        <w:ind w:left="-14"/>
        <w:jc w:val="left"/>
        <w:rPr>
          <w:rFonts w:cstheme="minorHAnsi"/>
        </w:rPr>
      </w:pPr>
      <w:r w:rsidRPr="001C01D9">
        <w:rPr>
          <w:rFonts w:cstheme="minorHAnsi"/>
          <w:b/>
          <w:bCs/>
        </w:rPr>
        <w:t>VU</w:t>
      </w:r>
      <w:r w:rsidRPr="001C01D9">
        <w:rPr>
          <w:rFonts w:cstheme="minorHAnsi"/>
        </w:rPr>
        <w:t xml:space="preserve"> le </w:t>
      </w:r>
      <w:r w:rsidR="00D5739C" w:rsidRPr="001C01D9">
        <w:rPr>
          <w:rFonts w:cstheme="minorHAnsi"/>
        </w:rPr>
        <w:t>C</w:t>
      </w:r>
      <w:r w:rsidRPr="001C01D9">
        <w:rPr>
          <w:rFonts w:cstheme="minorHAnsi"/>
        </w:rPr>
        <w:t>ode général de la fonction publique,</w:t>
      </w:r>
    </w:p>
    <w:p w14:paraId="2591FEB6" w14:textId="77777777" w:rsidR="00C33E13" w:rsidRPr="001C01D9" w:rsidRDefault="00C33E13" w:rsidP="00BF0077">
      <w:pPr>
        <w:spacing w:after="0"/>
        <w:ind w:left="-14"/>
        <w:rPr>
          <w:rFonts w:cstheme="minorHAnsi"/>
        </w:rPr>
      </w:pPr>
      <w:r w:rsidRPr="001C01D9">
        <w:rPr>
          <w:rFonts w:cstheme="minorHAnsi"/>
          <w:b/>
          <w:bCs/>
        </w:rPr>
        <w:t xml:space="preserve">VU </w:t>
      </w:r>
      <w:r w:rsidRPr="001C01D9">
        <w:rPr>
          <w:rFonts w:cstheme="minorHAnsi"/>
        </w:rPr>
        <w:t>le décret n° 88-145 du 15 février 1988 modifié, portant dispositions statutaires relatives à la Fonction publique territoriale et relatif aux agents contractuels de la fonction publique territoriale,</w:t>
      </w:r>
    </w:p>
    <w:p w14:paraId="5F63AF0E" w14:textId="11B56F66" w:rsidR="001C01D9" w:rsidRPr="001C01D9" w:rsidRDefault="001C01D9" w:rsidP="001C01D9">
      <w:pPr>
        <w:pStyle w:val="VuConsidrant"/>
        <w:spacing w:after="0"/>
        <w:rPr>
          <w:rFonts w:asciiTheme="minorHAnsi" w:hAnsiTheme="minorHAnsi" w:cstheme="minorHAnsi"/>
        </w:rPr>
      </w:pPr>
      <w:r w:rsidRPr="001C01D9">
        <w:rPr>
          <w:rFonts w:asciiTheme="minorHAnsi" w:hAnsiTheme="minorHAnsi" w:cstheme="minorHAnsi"/>
          <w:b/>
        </w:rPr>
        <w:t xml:space="preserve">Vu </w:t>
      </w:r>
      <w:r w:rsidRPr="001C01D9">
        <w:rPr>
          <w:rFonts w:asciiTheme="minorHAnsi" w:hAnsiTheme="minorHAnsi" w:cstheme="minorHAnsi"/>
        </w:rPr>
        <w:t xml:space="preserve">la délibération créant l'emploi non permanent de ................................................................ relevant de la catégorie hiérarchique A/B/C, dont les fonctions sont les suivantes : ................................................................... </w:t>
      </w:r>
      <w:r w:rsidRPr="001C01D9">
        <w:rPr>
          <w:rFonts w:asciiTheme="minorHAnsi" w:hAnsiTheme="minorHAnsi" w:cstheme="minorHAnsi"/>
          <w:b/>
          <w:i/>
          <w:iCs/>
        </w:rPr>
        <w:t>(à définir précisément)</w:t>
      </w:r>
      <w:r w:rsidRPr="001C01D9">
        <w:rPr>
          <w:rFonts w:asciiTheme="minorHAnsi" w:hAnsiTheme="minorHAnsi" w:cstheme="minorHAnsi"/>
        </w:rPr>
        <w:t xml:space="preserve"> et fixant le niveau de recrutement et la rémunération,</w:t>
      </w:r>
    </w:p>
    <w:p w14:paraId="0E3F8BEC" w14:textId="14E74C69" w:rsidR="001C01D9" w:rsidRPr="001C01D9" w:rsidRDefault="001C01D9" w:rsidP="001C01D9">
      <w:pPr>
        <w:autoSpaceDE w:val="0"/>
        <w:autoSpaceDN w:val="0"/>
        <w:adjustRightInd w:val="0"/>
        <w:spacing w:line="280" w:lineRule="exact"/>
        <w:rPr>
          <w:rFonts w:cstheme="minorHAnsi"/>
        </w:rPr>
      </w:pPr>
      <w:r w:rsidRPr="001C01D9">
        <w:rPr>
          <w:rFonts w:cstheme="minorHAnsi"/>
        </w:rPr>
        <w:t xml:space="preserve">Considérant que M ……………………………………………, remplit les conditions générales de recrutement énumérées à l’article </w:t>
      </w:r>
      <w:r w:rsidR="007D3E7A" w:rsidRPr="007D3E7A">
        <w:rPr>
          <w:rFonts w:cstheme="minorHAnsi"/>
        </w:rPr>
        <w:t>R 331-2 du Code général de la fonction publique</w:t>
      </w:r>
      <w:r w:rsidRPr="006B1744">
        <w:rPr>
          <w:rFonts w:cstheme="minorHAnsi"/>
          <w:i/>
          <w:iCs/>
        </w:rPr>
        <w:t>,</w:t>
      </w:r>
    </w:p>
    <w:p w14:paraId="36E79C6D" w14:textId="77777777" w:rsidR="001C01D9" w:rsidRPr="001C01D9" w:rsidRDefault="001C01D9" w:rsidP="001C01D9">
      <w:pPr>
        <w:pStyle w:val="VuConsidrant"/>
        <w:tabs>
          <w:tab w:val="left" w:pos="426"/>
        </w:tabs>
        <w:spacing w:after="0"/>
        <w:rPr>
          <w:rFonts w:asciiTheme="minorHAnsi" w:hAnsiTheme="minorHAnsi" w:cstheme="minorHAnsi"/>
        </w:rPr>
      </w:pPr>
    </w:p>
    <w:p w14:paraId="6E68C435" w14:textId="21316F30" w:rsidR="001C01D9" w:rsidRPr="001C01D9" w:rsidRDefault="001C01D9" w:rsidP="001C01D9">
      <w:pPr>
        <w:pStyle w:val="VuConsidrant"/>
        <w:spacing w:after="0"/>
        <w:rPr>
          <w:rFonts w:asciiTheme="minorHAnsi" w:hAnsiTheme="minorHAnsi" w:cstheme="minorHAnsi"/>
          <w:b/>
          <w:i/>
          <w:color w:val="000000"/>
        </w:rPr>
      </w:pPr>
      <w:r w:rsidRPr="001C01D9">
        <w:rPr>
          <w:rFonts w:asciiTheme="minorHAnsi" w:hAnsiTheme="minorHAnsi" w:cstheme="minorHAnsi"/>
          <w:color w:val="000000"/>
        </w:rPr>
        <w:t xml:space="preserve">Considérant qu’il est nécessaire de procéder au recrutement de M ………………………. afin de mener à bien ……………………. </w:t>
      </w:r>
      <w:r w:rsidRPr="001C01D9">
        <w:rPr>
          <w:rFonts w:asciiTheme="minorHAnsi" w:hAnsiTheme="minorHAnsi" w:cstheme="minorHAnsi"/>
          <w:b/>
          <w:i/>
          <w:color w:val="000000"/>
        </w:rPr>
        <w:t>(détailler le projet ou l’opération justifiant le recrutement)</w:t>
      </w:r>
      <w:r w:rsidRPr="001C01D9">
        <w:rPr>
          <w:rFonts w:asciiTheme="minorHAnsi" w:hAnsiTheme="minorHAnsi" w:cstheme="minorHAnsi"/>
          <w:color w:val="000000"/>
        </w:rPr>
        <w:t xml:space="preserve"> dont la durée de réalisation est estimée à ……….. </w:t>
      </w:r>
      <w:r w:rsidRPr="001C01D9">
        <w:rPr>
          <w:rFonts w:asciiTheme="minorHAnsi" w:hAnsiTheme="minorHAnsi" w:cstheme="minorHAnsi"/>
          <w:b/>
          <w:i/>
          <w:color w:val="000000"/>
        </w:rPr>
        <w:t>(indiquer la durée prévisible du projet ou de l’opération),</w:t>
      </w:r>
    </w:p>
    <w:p w14:paraId="443C1173" w14:textId="77777777" w:rsidR="001C01D9" w:rsidRPr="001C01D9" w:rsidRDefault="001C01D9" w:rsidP="001C01D9">
      <w:pPr>
        <w:pStyle w:val="VuConsidrant"/>
        <w:tabs>
          <w:tab w:val="left" w:pos="1276"/>
        </w:tabs>
        <w:spacing w:after="0"/>
        <w:ind w:left="1275" w:hanging="1275"/>
        <w:rPr>
          <w:rFonts w:asciiTheme="minorHAnsi" w:hAnsiTheme="minorHAnsi" w:cstheme="minorHAnsi"/>
          <w:b/>
          <w:i/>
          <w:color w:val="000000"/>
        </w:rPr>
      </w:pPr>
    </w:p>
    <w:p w14:paraId="1F212814" w14:textId="571B2C56" w:rsidR="00C33E13" w:rsidRPr="001C01D9" w:rsidRDefault="00C33E13" w:rsidP="00BF0077">
      <w:pPr>
        <w:ind w:left="-14"/>
        <w:jc w:val="left"/>
        <w:rPr>
          <w:rFonts w:cstheme="minorHAnsi"/>
        </w:rPr>
      </w:pPr>
      <w:r w:rsidRPr="001C01D9">
        <w:rPr>
          <w:rFonts w:cstheme="minorHAnsi"/>
        </w:rPr>
        <w:t xml:space="preserve">Il a été convenu ce qui suit : </w:t>
      </w:r>
    </w:p>
    <w:p w14:paraId="560B4036" w14:textId="51EDF9A5" w:rsidR="00C33E13" w:rsidRPr="001C01D9" w:rsidRDefault="00C33E13" w:rsidP="00BF0077">
      <w:pPr>
        <w:ind w:left="-14"/>
        <w:jc w:val="left"/>
        <w:rPr>
          <w:rFonts w:cstheme="minorHAnsi"/>
          <w:b/>
          <w:bCs/>
          <w:sz w:val="22"/>
          <w:szCs w:val="22"/>
        </w:rPr>
      </w:pPr>
      <w:r w:rsidRPr="001C01D9">
        <w:rPr>
          <w:rFonts w:cstheme="minorHAnsi"/>
          <w:b/>
          <w:bCs/>
          <w:sz w:val="22"/>
          <w:szCs w:val="22"/>
        </w:rPr>
        <w:t>Objet</w:t>
      </w:r>
      <w:r w:rsidR="001C01D9" w:rsidRPr="001C01D9">
        <w:rPr>
          <w:rFonts w:cstheme="minorHAnsi"/>
          <w:b/>
          <w:bCs/>
          <w:sz w:val="22"/>
          <w:szCs w:val="22"/>
        </w:rPr>
        <w:t>,</w:t>
      </w:r>
      <w:r w:rsidRPr="001C01D9">
        <w:rPr>
          <w:rFonts w:cstheme="minorHAnsi"/>
          <w:b/>
          <w:bCs/>
          <w:sz w:val="22"/>
          <w:szCs w:val="22"/>
        </w:rPr>
        <w:t xml:space="preserve"> durée du contrat</w:t>
      </w:r>
      <w:r w:rsidR="001C01D9" w:rsidRPr="001C01D9">
        <w:rPr>
          <w:rFonts w:cstheme="minorHAnsi"/>
          <w:b/>
          <w:bCs/>
          <w:sz w:val="22"/>
          <w:szCs w:val="22"/>
        </w:rPr>
        <w:t xml:space="preserve"> et conditions d’emploi</w:t>
      </w:r>
    </w:p>
    <w:p w14:paraId="65259A6A" w14:textId="6CD41FCC" w:rsidR="001C01D9" w:rsidRPr="001C01D9" w:rsidRDefault="001C01D9" w:rsidP="001C01D9">
      <w:pPr>
        <w:jc w:val="left"/>
        <w:rPr>
          <w:rFonts w:cstheme="minorHAnsi"/>
          <w:b/>
          <w:bCs/>
        </w:rPr>
      </w:pPr>
      <w:r w:rsidRPr="001C01D9">
        <w:rPr>
          <w:rFonts w:cstheme="minorHAnsi"/>
          <w:b/>
          <w:bCs/>
        </w:rPr>
        <w:t>Article 1</w:t>
      </w:r>
      <w:r w:rsidRPr="001C01D9">
        <w:rPr>
          <w:rFonts w:cstheme="minorHAnsi"/>
          <w:b/>
          <w:bCs/>
          <w:vertAlign w:val="superscript"/>
        </w:rPr>
        <w:t>er</w:t>
      </w:r>
      <w:r w:rsidRPr="001C01D9">
        <w:rPr>
          <w:rFonts w:cstheme="minorHAnsi"/>
          <w:b/>
          <w:bCs/>
        </w:rPr>
        <w:t> :</w:t>
      </w:r>
    </w:p>
    <w:p w14:paraId="6EA1B65D" w14:textId="1EADA621" w:rsidR="001C01D9" w:rsidRPr="001C01D9" w:rsidRDefault="001C01D9" w:rsidP="001C01D9">
      <w:pPr>
        <w:jc w:val="left"/>
        <w:rPr>
          <w:rFonts w:cstheme="minorHAnsi"/>
        </w:rPr>
      </w:pPr>
      <w:r w:rsidRPr="001C01D9">
        <w:rPr>
          <w:rFonts w:cstheme="minorHAnsi"/>
        </w:rPr>
        <w:t xml:space="preserve">M/Mme ................................................ né(e) le………… à ………….  est engagé(e) en contrat de projet sur le fondement de l’article L332-24 du </w:t>
      </w:r>
      <w:r w:rsidR="00B141BF">
        <w:rPr>
          <w:rFonts w:cstheme="minorHAnsi"/>
        </w:rPr>
        <w:t>C</w:t>
      </w:r>
      <w:r w:rsidRPr="001C01D9">
        <w:rPr>
          <w:rFonts w:cstheme="minorHAnsi"/>
        </w:rPr>
        <w:t xml:space="preserve">ode général de la fonction publique pour assurer les fonctions </w:t>
      </w:r>
      <w:r w:rsidRPr="001C01D9">
        <w:rPr>
          <w:rFonts w:cstheme="minorHAnsi"/>
        </w:rPr>
        <w:lastRenderedPageBreak/>
        <w:t>suivantes (à préciser) : ..................................................</w:t>
      </w:r>
      <w:r>
        <w:rPr>
          <w:rFonts w:cstheme="minorHAnsi"/>
        </w:rPr>
        <w:t xml:space="preserve"> </w:t>
      </w:r>
      <w:r w:rsidRPr="001C01D9">
        <w:rPr>
          <w:rFonts w:cstheme="minorHAnsi"/>
        </w:rPr>
        <w:t xml:space="preserve">correspondant à la catégorie hiérarchique </w:t>
      </w:r>
      <w:r w:rsidRPr="001C01D9">
        <w:rPr>
          <w:rFonts w:cstheme="minorHAnsi"/>
          <w:i/>
          <w:iCs/>
        </w:rPr>
        <w:t>(A, B, C)</w:t>
      </w:r>
      <w:r w:rsidRPr="001C01D9">
        <w:rPr>
          <w:rFonts w:cstheme="minorHAnsi"/>
        </w:rPr>
        <w:t xml:space="preserve">,  à temps complet ou à temps non complet de ……………. </w:t>
      </w:r>
      <w:r w:rsidRPr="001C01D9">
        <w:rPr>
          <w:rFonts w:cstheme="minorHAnsi"/>
          <w:i/>
          <w:iCs/>
        </w:rPr>
        <w:t>(à préciser).</w:t>
      </w:r>
    </w:p>
    <w:p w14:paraId="79536820" w14:textId="25175F33" w:rsidR="001C01D9" w:rsidRPr="001C01D9" w:rsidRDefault="001C01D9" w:rsidP="001C01D9">
      <w:pPr>
        <w:jc w:val="left"/>
        <w:rPr>
          <w:rFonts w:cstheme="minorHAnsi"/>
          <w:i/>
          <w:iCs/>
        </w:rPr>
      </w:pPr>
      <w:r w:rsidRPr="001C01D9">
        <w:rPr>
          <w:rFonts w:cstheme="minorHAnsi"/>
        </w:rPr>
        <w:t xml:space="preserve">Le présent contrat est conclu à compter du ……………. pour une durée de ........................ </w:t>
      </w:r>
      <w:r w:rsidRPr="001C01D9">
        <w:rPr>
          <w:rFonts w:cstheme="minorHAnsi"/>
          <w:i/>
          <w:iCs/>
        </w:rPr>
        <w:t>(durée minimale d’un an et durée maximale de six ans, renouvellements inclus</w:t>
      </w:r>
      <w:r w:rsidR="00F532A5" w:rsidRPr="00F532A5">
        <w:rPr>
          <w:rFonts w:cstheme="minorHAnsi"/>
          <w:b/>
          <w:iCs/>
          <w:vertAlign w:val="superscript"/>
        </w:rPr>
        <w:t>1</w:t>
      </w:r>
      <w:r w:rsidRPr="001C01D9">
        <w:rPr>
          <w:rFonts w:cstheme="minorHAnsi"/>
          <w:i/>
          <w:iCs/>
        </w:rPr>
        <w:t xml:space="preserve"> ). </w:t>
      </w:r>
    </w:p>
    <w:p w14:paraId="0299E2BC" w14:textId="77777777" w:rsidR="001C01D9" w:rsidRPr="001C01D9" w:rsidRDefault="001C01D9" w:rsidP="001C01D9">
      <w:pPr>
        <w:jc w:val="left"/>
        <w:rPr>
          <w:rFonts w:cstheme="minorHAnsi"/>
        </w:rPr>
      </w:pPr>
      <w:r w:rsidRPr="001C01D9">
        <w:rPr>
          <w:rFonts w:cstheme="minorHAnsi"/>
        </w:rPr>
        <w:t xml:space="preserve">Il prendra fin …………………… </w:t>
      </w:r>
      <w:r w:rsidRPr="001C01D9">
        <w:rPr>
          <w:rFonts w:cstheme="minorHAnsi"/>
          <w:i/>
          <w:iCs/>
        </w:rPr>
        <w:t>(préciser l’évènement ou le résultat objectif déterminant la fin de la relation contractuelle ainsi que les modalités d’évaluation et de contrôle de ce résultat).</w:t>
      </w:r>
    </w:p>
    <w:p w14:paraId="67749263" w14:textId="0CABF6BB" w:rsidR="001C01D9" w:rsidRPr="001C01D9" w:rsidRDefault="001C01D9" w:rsidP="001C01D9">
      <w:pPr>
        <w:rPr>
          <w:rFonts w:cstheme="minorHAnsi"/>
        </w:rPr>
      </w:pPr>
      <w:r w:rsidRPr="001C01D9">
        <w:rPr>
          <w:rFonts w:cstheme="minorHAnsi"/>
          <w:i/>
          <w:iCs/>
        </w:rPr>
        <w:t>(le cas échéant)</w:t>
      </w:r>
      <w:r w:rsidRPr="001C01D9">
        <w:rPr>
          <w:rFonts w:cstheme="minorHAnsi"/>
        </w:rPr>
        <w:t xml:space="preserve"> M/Mme ............................................................... est soumis(e) à une période d’essai</w:t>
      </w:r>
      <w:r w:rsidR="00F532A5" w:rsidRPr="00F532A5">
        <w:rPr>
          <w:rFonts w:cstheme="minorHAnsi"/>
          <w:b/>
          <w:vertAlign w:val="superscript"/>
        </w:rPr>
        <w:t>2</w:t>
      </w:r>
      <w:r w:rsidRPr="001C01D9">
        <w:rPr>
          <w:rFonts w:cstheme="minorHAnsi"/>
        </w:rPr>
        <w:t xml:space="preserve"> de ..............................,</w:t>
      </w:r>
    </w:p>
    <w:p w14:paraId="4A876E5C" w14:textId="77777777" w:rsidR="001C01D9" w:rsidRPr="001C01D9" w:rsidRDefault="001C01D9" w:rsidP="001C01D9">
      <w:pPr>
        <w:rPr>
          <w:rFonts w:cstheme="minorHAnsi"/>
        </w:rPr>
      </w:pPr>
      <w:r w:rsidRPr="001C01D9">
        <w:rPr>
          <w:rFonts w:cstheme="minorHAnsi"/>
          <w:i/>
          <w:iCs/>
        </w:rPr>
        <w:t>(le cas échéant)</w:t>
      </w:r>
      <w:r w:rsidRPr="001C01D9">
        <w:rPr>
          <w:rFonts w:cstheme="minorHAnsi"/>
        </w:rPr>
        <w:t xml:space="preserve"> La période d’essai pourra être renouvelée une fois pour une durée au plus égale à sa durée initiale. Jusqu’à la fin de cette période, incluant le renouvellement le cas échéant, le contrat pourra être rompu à tout moment et sans motif par l’une ou l’autre partie.</w:t>
      </w:r>
    </w:p>
    <w:p w14:paraId="7922C0C9" w14:textId="77777777" w:rsidR="001C01D9" w:rsidRPr="001C01D9" w:rsidRDefault="001C01D9" w:rsidP="001C01D9">
      <w:pPr>
        <w:rPr>
          <w:rFonts w:cstheme="minorHAnsi"/>
        </w:rPr>
      </w:pPr>
      <w:r w:rsidRPr="001C01D9">
        <w:rPr>
          <w:rFonts w:cstheme="minorHAnsi"/>
        </w:rPr>
        <w:t xml:space="preserve">M/Mme ………….. exercera ses fonctions …………………….. </w:t>
      </w:r>
      <w:r w:rsidRPr="001C01D9">
        <w:rPr>
          <w:rFonts w:cstheme="minorHAnsi"/>
          <w:i/>
          <w:iCs/>
        </w:rPr>
        <w:t>(préciser le service dans l’organigramme)</w:t>
      </w:r>
      <w:r w:rsidRPr="001C01D9">
        <w:rPr>
          <w:rFonts w:cstheme="minorHAnsi"/>
        </w:rPr>
        <w:t xml:space="preserve">, à temps complet </w:t>
      </w:r>
      <w:r w:rsidRPr="00F532A5">
        <w:rPr>
          <w:rFonts w:cstheme="minorHAnsi"/>
          <w:b/>
          <w:bCs/>
        </w:rPr>
        <w:t>OU</w:t>
      </w:r>
      <w:r w:rsidRPr="001C01D9">
        <w:rPr>
          <w:rFonts w:cstheme="minorHAnsi"/>
        </w:rPr>
        <w:t xml:space="preserve"> à temps non complet à raison de ………. heures hebdomadaires.</w:t>
      </w:r>
    </w:p>
    <w:p w14:paraId="64EC593F" w14:textId="77777777" w:rsidR="001C01D9" w:rsidRPr="001C01D9" w:rsidRDefault="001C01D9" w:rsidP="001C01D9">
      <w:pPr>
        <w:rPr>
          <w:rFonts w:cstheme="minorHAnsi"/>
          <w:i/>
          <w:iCs/>
        </w:rPr>
      </w:pPr>
      <w:r w:rsidRPr="001C01D9">
        <w:rPr>
          <w:rFonts w:cstheme="minorHAnsi"/>
        </w:rPr>
        <w:t xml:space="preserve">M/Mme …………………….. exercera ses fonctions ……….……………… </w:t>
      </w:r>
      <w:r w:rsidRPr="001C01D9">
        <w:rPr>
          <w:rFonts w:cstheme="minorHAnsi"/>
          <w:i/>
          <w:iCs/>
        </w:rPr>
        <w:t>(préciser le ou les lieux de travail de l’agent et, le cas échéant, les conditions de leurs modifications).</w:t>
      </w:r>
    </w:p>
    <w:p w14:paraId="6F592D25" w14:textId="6DA78156" w:rsidR="001C01D9" w:rsidRPr="001C01D9" w:rsidRDefault="001C01D9" w:rsidP="001C01D9">
      <w:pPr>
        <w:jc w:val="left"/>
        <w:rPr>
          <w:rFonts w:cstheme="minorHAnsi"/>
          <w:b/>
          <w:bCs/>
          <w:sz w:val="22"/>
          <w:szCs w:val="22"/>
        </w:rPr>
      </w:pPr>
      <w:r w:rsidRPr="001C01D9">
        <w:rPr>
          <w:rFonts w:cstheme="minorHAnsi"/>
          <w:b/>
          <w:bCs/>
          <w:sz w:val="22"/>
          <w:szCs w:val="22"/>
        </w:rPr>
        <w:t>Droits et obligations :</w:t>
      </w:r>
    </w:p>
    <w:p w14:paraId="4B1E5C93" w14:textId="24C339D3" w:rsidR="001C01D9" w:rsidRPr="001C01D9" w:rsidRDefault="001C01D9" w:rsidP="001C01D9">
      <w:pPr>
        <w:jc w:val="left"/>
        <w:rPr>
          <w:rFonts w:cstheme="minorHAnsi"/>
          <w:b/>
          <w:bCs/>
        </w:rPr>
      </w:pPr>
      <w:r w:rsidRPr="001C01D9">
        <w:rPr>
          <w:rFonts w:cstheme="minorHAnsi"/>
          <w:b/>
          <w:bCs/>
        </w:rPr>
        <w:t>Article 2 :</w:t>
      </w:r>
    </w:p>
    <w:p w14:paraId="4B25DBA7" w14:textId="2AC035A5" w:rsidR="001C01D9" w:rsidRPr="001C01D9" w:rsidRDefault="001C01D9" w:rsidP="001C01D9">
      <w:pPr>
        <w:rPr>
          <w:rFonts w:cstheme="minorHAnsi"/>
        </w:rPr>
      </w:pPr>
      <w:r w:rsidRPr="001C01D9">
        <w:rPr>
          <w:rFonts w:cstheme="minorHAnsi"/>
        </w:rPr>
        <w:t>M/Mme .............................................. est soumis</w:t>
      </w:r>
      <w:r w:rsidRPr="00F532A5">
        <w:rPr>
          <w:rFonts w:cstheme="minorHAnsi"/>
          <w:i/>
          <w:iCs/>
        </w:rPr>
        <w:t>(e)</w:t>
      </w:r>
      <w:r w:rsidRPr="001C01D9">
        <w:rPr>
          <w:rFonts w:cstheme="minorHAnsi"/>
        </w:rPr>
        <w:t xml:space="preserve"> pendant toute la période d'exécution du présent contrat aux droits et obligations des fonctionnaires tels que définis par le </w:t>
      </w:r>
      <w:r w:rsidR="00F532A5">
        <w:rPr>
          <w:rFonts w:cstheme="minorHAnsi"/>
        </w:rPr>
        <w:t>C</w:t>
      </w:r>
      <w:r w:rsidRPr="001C01D9">
        <w:rPr>
          <w:rFonts w:cstheme="minorHAnsi"/>
        </w:rPr>
        <w:t>ode général de la fonction publique  et par le décret n° 88-145 du 15 février 1988 susvisés.</w:t>
      </w:r>
    </w:p>
    <w:p w14:paraId="6F7F206A" w14:textId="77777777" w:rsidR="001C01D9" w:rsidRPr="001C01D9" w:rsidRDefault="001C01D9" w:rsidP="001C01D9">
      <w:pPr>
        <w:rPr>
          <w:rFonts w:cstheme="minorHAnsi"/>
        </w:rPr>
      </w:pPr>
      <w:r w:rsidRPr="001C01D9">
        <w:rPr>
          <w:rFonts w:cstheme="minorHAnsi"/>
        </w:rPr>
        <w:t>En cas de manquement à ces obligations, le régime disciplinaire prévu par le décret précité pourra être appliqué.</w:t>
      </w:r>
    </w:p>
    <w:p w14:paraId="0528D623" w14:textId="77777777" w:rsidR="001C01D9" w:rsidRPr="001C01D9" w:rsidRDefault="001C01D9" w:rsidP="001C01D9">
      <w:pPr>
        <w:jc w:val="left"/>
        <w:rPr>
          <w:rFonts w:cstheme="minorHAnsi"/>
          <w:b/>
          <w:bCs/>
          <w:sz w:val="22"/>
          <w:szCs w:val="22"/>
        </w:rPr>
      </w:pPr>
      <w:r w:rsidRPr="001C01D9">
        <w:rPr>
          <w:rFonts w:cstheme="minorHAnsi"/>
          <w:b/>
          <w:bCs/>
          <w:sz w:val="22"/>
          <w:szCs w:val="22"/>
        </w:rPr>
        <w:t>Rémunération</w:t>
      </w:r>
    </w:p>
    <w:p w14:paraId="326953CE" w14:textId="1EAFA4A0" w:rsidR="001C01D9" w:rsidRPr="001C01D9" w:rsidRDefault="001C01D9" w:rsidP="001C01D9">
      <w:pPr>
        <w:jc w:val="left"/>
        <w:rPr>
          <w:rFonts w:cstheme="minorHAnsi"/>
          <w:b/>
          <w:bCs/>
        </w:rPr>
      </w:pPr>
      <w:r w:rsidRPr="001C01D9">
        <w:rPr>
          <w:rFonts w:cstheme="minorHAnsi"/>
          <w:b/>
          <w:bCs/>
        </w:rPr>
        <w:t>Article 3 :</w:t>
      </w:r>
    </w:p>
    <w:p w14:paraId="0DC0CC1F" w14:textId="77777777" w:rsidR="001C01D9" w:rsidRPr="001C01D9" w:rsidRDefault="001C01D9" w:rsidP="00B141BF">
      <w:pPr>
        <w:spacing w:after="120"/>
        <w:rPr>
          <w:rFonts w:cstheme="minorHAnsi"/>
        </w:rPr>
      </w:pPr>
      <w:r w:rsidRPr="001C01D9">
        <w:rPr>
          <w:rFonts w:cstheme="minorHAnsi"/>
        </w:rPr>
        <w:t>Pour l'exécution du présent contrat, M/Mme .................................................................... reçoit une rémunération mensuelle sur la base de l'indice brut .....…..... indice majoré .....….......</w:t>
      </w:r>
    </w:p>
    <w:p w14:paraId="5CAFEF3E" w14:textId="77777777" w:rsidR="001C01D9" w:rsidRPr="001C01D9" w:rsidRDefault="001C01D9" w:rsidP="00A77666">
      <w:pPr>
        <w:rPr>
          <w:rFonts w:cstheme="minorHAnsi"/>
        </w:rPr>
      </w:pPr>
      <w:r w:rsidRPr="00A77666">
        <w:rPr>
          <w:rFonts w:cstheme="minorHAnsi"/>
          <w:b/>
          <w:bCs/>
        </w:rPr>
        <w:t>OU</w:t>
      </w:r>
      <w:r w:rsidRPr="001C01D9">
        <w:rPr>
          <w:rFonts w:cstheme="minorHAnsi"/>
        </w:rPr>
        <w:t xml:space="preserve"> </w:t>
      </w:r>
      <w:r w:rsidRPr="00A77666">
        <w:rPr>
          <w:rFonts w:cstheme="minorHAnsi"/>
          <w:i/>
          <w:iCs/>
        </w:rPr>
        <w:t>(pour un temps non complet)</w:t>
      </w:r>
    </w:p>
    <w:p w14:paraId="36EDF2A1" w14:textId="56A9C222" w:rsidR="001C01D9" w:rsidRPr="001C01D9" w:rsidRDefault="001C01D9" w:rsidP="00A77666">
      <w:pPr>
        <w:rPr>
          <w:rFonts w:cstheme="minorHAnsi"/>
        </w:rPr>
      </w:pPr>
      <w:r w:rsidRPr="001C01D9">
        <w:rPr>
          <w:rFonts w:cstheme="minorHAnsi"/>
        </w:rPr>
        <w:t xml:space="preserve">Pour l'exécution du présent contrat, M/Mme .......................................................................... perçoit une rémunération mensuelle calculée sur la base de </w:t>
      </w:r>
      <w:r w:rsidR="00A77666">
        <w:rPr>
          <w:rFonts w:cstheme="minorHAnsi"/>
        </w:rPr>
        <w:t>..</w:t>
      </w:r>
      <w:r w:rsidRPr="001C01D9">
        <w:rPr>
          <w:rFonts w:cstheme="minorHAnsi"/>
        </w:rPr>
        <w:t>… /35ème, de l'indice brut .....…..... indice majoré .....….......</w:t>
      </w:r>
    </w:p>
    <w:p w14:paraId="4E1E87D4" w14:textId="77777777" w:rsidR="001C01D9" w:rsidRDefault="001C01D9" w:rsidP="00B141BF">
      <w:pPr>
        <w:spacing w:after="0"/>
        <w:rPr>
          <w:rFonts w:cstheme="minorHAnsi"/>
        </w:rPr>
      </w:pPr>
      <w:r w:rsidRPr="00A77666">
        <w:rPr>
          <w:rFonts w:cstheme="minorHAnsi"/>
          <w:i/>
          <w:iCs/>
        </w:rPr>
        <w:t>(éventuellement)</w:t>
      </w:r>
      <w:r w:rsidRPr="001C01D9">
        <w:rPr>
          <w:rFonts w:cstheme="minorHAnsi"/>
        </w:rPr>
        <w:t xml:space="preserve"> Cette rémunération sera complétée chaque mois par le supplément familial de traitement.</w:t>
      </w:r>
    </w:p>
    <w:p w14:paraId="2C9A4417" w14:textId="43FB5844" w:rsidR="00B141BF" w:rsidRDefault="00B141BF" w:rsidP="00B141BF">
      <w:pPr>
        <w:spacing w:after="0"/>
        <w:rPr>
          <w:rFonts w:cstheme="minorHAnsi"/>
        </w:rPr>
      </w:pPr>
      <w:r>
        <w:rPr>
          <w:rFonts w:cstheme="minorHAnsi"/>
        </w:rPr>
        <w:t>_____________________________________________________________________________________________________________</w:t>
      </w:r>
    </w:p>
    <w:p w14:paraId="5B7D304D" w14:textId="3CD64612" w:rsidR="00B141BF" w:rsidRPr="00B141BF" w:rsidRDefault="00B141BF" w:rsidP="00B141BF">
      <w:pPr>
        <w:spacing w:before="120" w:after="0"/>
        <w:rPr>
          <w:rFonts w:cstheme="minorHAnsi"/>
          <w:i/>
          <w:iCs/>
          <w:sz w:val="16"/>
          <w:szCs w:val="16"/>
        </w:rPr>
      </w:pPr>
      <w:r w:rsidRPr="00B141BF">
        <w:rPr>
          <w:rFonts w:cstheme="minorHAnsi"/>
          <w:b/>
          <w:iCs/>
          <w:sz w:val="16"/>
          <w:szCs w:val="16"/>
          <w:vertAlign w:val="superscript"/>
        </w:rPr>
        <w:t>1</w:t>
      </w:r>
      <w:r w:rsidRPr="00B141BF">
        <w:rPr>
          <w:rFonts w:cstheme="minorHAnsi"/>
          <w:i/>
          <w:iCs/>
          <w:sz w:val="16"/>
          <w:szCs w:val="16"/>
        </w:rPr>
        <w:t>Le contrat de projet ne peut être conclu pour une durée indéterminée, y compris à l’issue de 6 ans de contrat.</w:t>
      </w:r>
    </w:p>
    <w:p w14:paraId="23B67B66" w14:textId="77777777" w:rsidR="00B141BF" w:rsidRPr="00B141BF" w:rsidRDefault="00B141BF" w:rsidP="00B141BF">
      <w:pPr>
        <w:spacing w:after="0"/>
        <w:rPr>
          <w:rFonts w:cstheme="minorHAnsi"/>
          <w:i/>
          <w:iCs/>
          <w:sz w:val="16"/>
          <w:szCs w:val="16"/>
        </w:rPr>
      </w:pPr>
      <w:r w:rsidRPr="00B141BF">
        <w:rPr>
          <w:rFonts w:cstheme="minorHAnsi"/>
          <w:b/>
          <w:iCs/>
          <w:sz w:val="16"/>
          <w:szCs w:val="16"/>
          <w:vertAlign w:val="superscript"/>
        </w:rPr>
        <w:t>2</w:t>
      </w:r>
      <w:r w:rsidRPr="00B141BF">
        <w:rPr>
          <w:rFonts w:cstheme="minorHAnsi"/>
          <w:i/>
          <w:iCs/>
          <w:sz w:val="16"/>
          <w:szCs w:val="16"/>
        </w:rPr>
        <w:t>Le contrat peut prévoir une période d'essai. L'administration en fixe la durée dans la limite d'un jour ouvré par semaine de durée de contrat dans la limite :</w:t>
      </w:r>
    </w:p>
    <w:p w14:paraId="0385C1E7" w14:textId="4FBA6CD3" w:rsidR="00B141BF" w:rsidRPr="00B141BF" w:rsidRDefault="00B141BF" w:rsidP="00B141BF">
      <w:pPr>
        <w:pStyle w:val="Paragraphedeliste"/>
        <w:numPr>
          <w:ilvl w:val="0"/>
          <w:numId w:val="48"/>
        </w:numPr>
        <w:rPr>
          <w:rFonts w:cstheme="minorHAnsi"/>
          <w:i/>
          <w:iCs/>
          <w:sz w:val="16"/>
          <w:szCs w:val="16"/>
        </w:rPr>
      </w:pPr>
      <w:r>
        <w:rPr>
          <w:rFonts w:cstheme="minorHAnsi"/>
          <w:i/>
          <w:iCs/>
          <w:sz w:val="16"/>
          <w:szCs w:val="16"/>
        </w:rPr>
        <w:t>d</w:t>
      </w:r>
      <w:r w:rsidRPr="00B141BF">
        <w:rPr>
          <w:rFonts w:cstheme="minorHAnsi"/>
          <w:i/>
          <w:iCs/>
          <w:sz w:val="16"/>
          <w:szCs w:val="16"/>
        </w:rPr>
        <w:t>e deux mois lorsque la durée initialement prévue au contrat est inférieure à deux ans ;</w:t>
      </w:r>
    </w:p>
    <w:p w14:paraId="3D6C62EE" w14:textId="6628F54D" w:rsidR="00B141BF" w:rsidRPr="00B141BF" w:rsidRDefault="00B141BF" w:rsidP="00B141BF">
      <w:pPr>
        <w:pStyle w:val="Paragraphedeliste"/>
        <w:numPr>
          <w:ilvl w:val="0"/>
          <w:numId w:val="48"/>
        </w:numPr>
        <w:spacing w:after="0"/>
        <w:ind w:left="714" w:hanging="357"/>
        <w:rPr>
          <w:rFonts w:cstheme="minorHAnsi"/>
          <w:i/>
          <w:iCs/>
          <w:sz w:val="16"/>
          <w:szCs w:val="16"/>
        </w:rPr>
      </w:pPr>
      <w:r>
        <w:rPr>
          <w:rFonts w:cstheme="minorHAnsi"/>
          <w:i/>
          <w:iCs/>
          <w:sz w:val="16"/>
          <w:szCs w:val="16"/>
        </w:rPr>
        <w:t>d</w:t>
      </w:r>
      <w:r w:rsidRPr="00B141BF">
        <w:rPr>
          <w:rFonts w:cstheme="minorHAnsi"/>
          <w:i/>
          <w:iCs/>
          <w:sz w:val="16"/>
          <w:szCs w:val="16"/>
        </w:rPr>
        <w:t>e trois mois lorsque la durée initialement prévue au contrat est égale ou supérieure à deux ans.</w:t>
      </w:r>
    </w:p>
    <w:p w14:paraId="0C59AC55" w14:textId="021C1E27" w:rsidR="00B141BF" w:rsidRPr="00B141BF" w:rsidRDefault="00B141BF" w:rsidP="00B141BF">
      <w:pPr>
        <w:rPr>
          <w:rFonts w:cstheme="minorHAnsi"/>
          <w:i/>
          <w:iCs/>
          <w:sz w:val="16"/>
          <w:szCs w:val="16"/>
        </w:rPr>
      </w:pPr>
      <w:r w:rsidRPr="00B141BF">
        <w:rPr>
          <w:rFonts w:cstheme="minorHAnsi"/>
          <w:i/>
          <w:iCs/>
          <w:sz w:val="16"/>
          <w:szCs w:val="16"/>
        </w:rPr>
        <w:t>Elle peut être renouvelée une fois pour une durée au plus égale à sa durée initiale. La durée de la période d'essai et la possibilité de la renouveler doivent figurer dans le contrat. Aucun préavis ne s'impose lorsque l'une des deux parties souhaite mettre fin au contrat au cours ou à l'expiration de la période d'essai. Aucune période d'essai ne peut être prévue lorsqu'une collectivité territoriale établit ou renouvelle un nouveau contrat avec le même agent pour exercer les mêmes fonctions ou occuper le même emploi que précédemment.</w:t>
      </w:r>
    </w:p>
    <w:p w14:paraId="044D9CAC" w14:textId="03A2484D" w:rsidR="001C01D9" w:rsidRPr="001C01D9" w:rsidRDefault="001C01D9" w:rsidP="00A77666">
      <w:pPr>
        <w:rPr>
          <w:rFonts w:cstheme="minorHAnsi"/>
        </w:rPr>
      </w:pPr>
      <w:r w:rsidRPr="00A77666">
        <w:rPr>
          <w:rFonts w:cstheme="minorHAnsi"/>
          <w:i/>
          <w:iCs/>
        </w:rPr>
        <w:lastRenderedPageBreak/>
        <w:t>(éventuellement)</w:t>
      </w:r>
      <w:r w:rsidRPr="001C01D9">
        <w:rPr>
          <w:rFonts w:cstheme="minorHAnsi"/>
        </w:rPr>
        <w:t xml:space="preserve"> Les primes et indemnités telles que …………………………………. </w:t>
      </w:r>
      <w:r w:rsidRPr="00A77666">
        <w:rPr>
          <w:rFonts w:cstheme="minorHAnsi"/>
          <w:i/>
          <w:iCs/>
        </w:rPr>
        <w:t>(IFSE, CIA, ………………</w:t>
      </w:r>
      <w:r w:rsidR="00F532A5">
        <w:rPr>
          <w:rFonts w:cstheme="minorHAnsi"/>
          <w:i/>
          <w:iCs/>
        </w:rPr>
        <w:t xml:space="preserve"> </w:t>
      </w:r>
      <w:r w:rsidRPr="00A77666">
        <w:rPr>
          <w:rFonts w:cstheme="minorHAnsi"/>
          <w:i/>
          <w:iCs/>
        </w:rPr>
        <w:t>à préciser)</w:t>
      </w:r>
      <w:r w:rsidRPr="001C01D9">
        <w:rPr>
          <w:rFonts w:cstheme="minorHAnsi"/>
        </w:rPr>
        <w:t xml:space="preserve"> instituées par l’assemblée délibérante viendront compléter cette rémunération. </w:t>
      </w:r>
    </w:p>
    <w:p w14:paraId="30801EFE" w14:textId="4462EC0E" w:rsidR="001C01D9" w:rsidRPr="001C01D9" w:rsidRDefault="001C01D9" w:rsidP="00A77666">
      <w:pPr>
        <w:rPr>
          <w:rFonts w:cstheme="minorHAnsi"/>
        </w:rPr>
      </w:pPr>
      <w:r w:rsidRPr="001C01D9">
        <w:rPr>
          <w:rFonts w:cstheme="minorHAnsi"/>
        </w:rPr>
        <w:t>Dans ce cas, un arrêté individuel d’attribution sera notifié à M</w:t>
      </w:r>
      <w:r w:rsidR="006B1744">
        <w:rPr>
          <w:rFonts w:cstheme="minorHAnsi"/>
        </w:rPr>
        <w:t xml:space="preserve"> </w:t>
      </w:r>
      <w:r w:rsidRPr="001C01D9">
        <w:rPr>
          <w:rFonts w:cstheme="minorHAnsi"/>
        </w:rPr>
        <w:t xml:space="preserve">…………………………… pour chaque prime correspondante. </w:t>
      </w:r>
      <w:r w:rsidRPr="00A77666">
        <w:rPr>
          <w:rFonts w:cstheme="minorHAnsi"/>
          <w:b/>
          <w:bCs/>
        </w:rPr>
        <w:t>OU</w:t>
      </w:r>
      <w:r w:rsidRPr="001C01D9">
        <w:rPr>
          <w:rFonts w:cstheme="minorHAnsi"/>
        </w:rPr>
        <w:t xml:space="preserve"> Il est attribué …………………………… </w:t>
      </w:r>
      <w:r w:rsidRPr="00A77666">
        <w:rPr>
          <w:rFonts w:cstheme="minorHAnsi"/>
          <w:i/>
          <w:iCs/>
        </w:rPr>
        <w:t>(une IFSE, un CIA, ….)</w:t>
      </w:r>
      <w:r w:rsidRPr="001C01D9">
        <w:rPr>
          <w:rFonts w:cstheme="minorHAnsi"/>
        </w:rPr>
        <w:t xml:space="preserve"> d’un montant de …………€, à M</w:t>
      </w:r>
      <w:r w:rsidR="00A77666">
        <w:rPr>
          <w:rFonts w:cstheme="minorHAnsi"/>
        </w:rPr>
        <w:t xml:space="preserve"> </w:t>
      </w:r>
      <w:r w:rsidRPr="001C01D9">
        <w:rPr>
          <w:rFonts w:cstheme="minorHAnsi"/>
        </w:rPr>
        <w:t>………………………………………</w:t>
      </w:r>
    </w:p>
    <w:p w14:paraId="3E31CC11" w14:textId="77777777" w:rsidR="001C01D9" w:rsidRPr="001C01D9" w:rsidRDefault="001C01D9" w:rsidP="00A77666">
      <w:pPr>
        <w:rPr>
          <w:rFonts w:cstheme="minorHAnsi"/>
        </w:rPr>
      </w:pPr>
      <w:r w:rsidRPr="001C01D9">
        <w:rPr>
          <w:rFonts w:cstheme="minorHAnsi"/>
        </w:rPr>
        <w:t>Dans le respect de la règlementation en vigueur, M …………………………… pourra être amené</w:t>
      </w:r>
      <w:r w:rsidRPr="00A77666">
        <w:rPr>
          <w:rFonts w:cstheme="minorHAnsi"/>
          <w:i/>
          <w:iCs/>
        </w:rPr>
        <w:t>(e)</w:t>
      </w:r>
      <w:r w:rsidRPr="001C01D9">
        <w:rPr>
          <w:rFonts w:cstheme="minorHAnsi"/>
        </w:rPr>
        <w:t xml:space="preserve"> à effectuer, à la demande de l’autorité territoriale :</w:t>
      </w:r>
    </w:p>
    <w:p w14:paraId="176E8132" w14:textId="598893F4" w:rsidR="001C01D9" w:rsidRPr="001C01D9" w:rsidRDefault="001C01D9" w:rsidP="00A77666">
      <w:pPr>
        <w:pStyle w:val="Listepuces"/>
        <w:ind w:left="709" w:hanging="352"/>
      </w:pPr>
      <w:r w:rsidRPr="001C01D9">
        <w:tab/>
        <w:t xml:space="preserve">des heures supplémentaires </w:t>
      </w:r>
      <w:r w:rsidRPr="00B6458A">
        <w:rPr>
          <w:i/>
          <w:iCs/>
        </w:rPr>
        <w:t>(s’il s’agit d’un agent à temps complet),</w:t>
      </w:r>
    </w:p>
    <w:p w14:paraId="055F068D" w14:textId="67A0D825" w:rsidR="001C01D9" w:rsidRPr="001C01D9" w:rsidRDefault="001C01D9" w:rsidP="00A77666">
      <w:pPr>
        <w:pStyle w:val="Listepuces"/>
        <w:ind w:left="709" w:hanging="352"/>
      </w:pPr>
      <w:r w:rsidRPr="001C01D9">
        <w:tab/>
        <w:t xml:space="preserve">des heures complémentaires </w:t>
      </w:r>
      <w:r w:rsidRPr="00B6458A">
        <w:rPr>
          <w:i/>
          <w:iCs/>
        </w:rPr>
        <w:t>(s’il s’agit d’un agent à temps non complet).</w:t>
      </w:r>
    </w:p>
    <w:p w14:paraId="298B0938" w14:textId="77777777" w:rsidR="001C01D9" w:rsidRPr="00A77666" w:rsidRDefault="001C01D9" w:rsidP="00A77666">
      <w:pPr>
        <w:ind w:left="709"/>
        <w:rPr>
          <w:rFonts w:cstheme="minorHAnsi"/>
          <w:i/>
          <w:iCs/>
        </w:rPr>
      </w:pPr>
      <w:r w:rsidRPr="00A77666">
        <w:rPr>
          <w:rFonts w:cstheme="minorHAnsi"/>
          <w:i/>
          <w:iCs/>
        </w:rPr>
        <w:t>(supprimer la mention qui ne concerne pas l’agent)</w:t>
      </w:r>
    </w:p>
    <w:p w14:paraId="7C7862BC" w14:textId="77777777" w:rsidR="001C01D9" w:rsidRPr="001C01D9" w:rsidRDefault="001C01D9" w:rsidP="00A77666">
      <w:pPr>
        <w:rPr>
          <w:rFonts w:cstheme="minorHAnsi"/>
        </w:rPr>
      </w:pPr>
      <w:r w:rsidRPr="001C01D9">
        <w:rPr>
          <w:rFonts w:cstheme="minorHAnsi"/>
        </w:rPr>
        <w:t>La rémunération ainsi définie pourra faire l’objet de réévaluation au cours du contrat, notamment au vu des résultats des entretiens professionnels.</w:t>
      </w:r>
    </w:p>
    <w:p w14:paraId="0BA9C8E9" w14:textId="326BAE40" w:rsidR="001C01D9" w:rsidRPr="00A77666" w:rsidRDefault="00A77666" w:rsidP="001C01D9">
      <w:pPr>
        <w:jc w:val="left"/>
        <w:rPr>
          <w:rFonts w:cstheme="minorHAnsi"/>
          <w:b/>
          <w:bCs/>
          <w:sz w:val="22"/>
          <w:szCs w:val="22"/>
        </w:rPr>
      </w:pPr>
      <w:r w:rsidRPr="00A77666">
        <w:rPr>
          <w:rFonts w:cstheme="minorHAnsi"/>
          <w:b/>
          <w:bCs/>
          <w:sz w:val="22"/>
          <w:szCs w:val="22"/>
        </w:rPr>
        <w:t>Sécurité sociale - Retraite</w:t>
      </w:r>
    </w:p>
    <w:p w14:paraId="0B8D3B2F" w14:textId="7522F12B" w:rsidR="001C01D9" w:rsidRPr="00A77666" w:rsidRDefault="00A77666" w:rsidP="001C01D9">
      <w:pPr>
        <w:jc w:val="left"/>
        <w:rPr>
          <w:rFonts w:cstheme="minorHAnsi"/>
          <w:b/>
          <w:bCs/>
        </w:rPr>
      </w:pPr>
      <w:r w:rsidRPr="00A77666">
        <w:rPr>
          <w:rFonts w:cstheme="minorHAnsi"/>
          <w:b/>
          <w:bCs/>
        </w:rPr>
        <w:t>Article 4 :</w:t>
      </w:r>
    </w:p>
    <w:p w14:paraId="3C7E1A2D" w14:textId="77777777" w:rsidR="001C01D9" w:rsidRPr="001C01D9" w:rsidRDefault="001C01D9" w:rsidP="00A77666">
      <w:pPr>
        <w:rPr>
          <w:rFonts w:cstheme="minorHAnsi"/>
        </w:rPr>
      </w:pPr>
      <w:r w:rsidRPr="001C01D9">
        <w:rPr>
          <w:rFonts w:cstheme="minorHAnsi"/>
        </w:rPr>
        <w:t xml:space="preserve">Pendant toute la durée du présent contrat, la rémunération de M/Mme ............................................. est soumise aux cotisations sociales prévues par le régime général de la Sécurité Sociale. </w:t>
      </w:r>
    </w:p>
    <w:p w14:paraId="4CBF149A" w14:textId="77777777" w:rsidR="001C01D9" w:rsidRPr="001C01D9" w:rsidRDefault="001C01D9" w:rsidP="00A77666">
      <w:pPr>
        <w:rPr>
          <w:rFonts w:cstheme="minorHAnsi"/>
        </w:rPr>
      </w:pPr>
      <w:r w:rsidRPr="001C01D9">
        <w:rPr>
          <w:rFonts w:cstheme="minorHAnsi"/>
        </w:rPr>
        <w:t>M/Mme ................................................ est affilié(e) à l'IRCANTEC.</w:t>
      </w:r>
    </w:p>
    <w:p w14:paraId="1CB9E02E" w14:textId="452A002A" w:rsidR="001C01D9" w:rsidRPr="001C01D9" w:rsidRDefault="00A77666" w:rsidP="001C01D9">
      <w:pPr>
        <w:jc w:val="left"/>
        <w:rPr>
          <w:rFonts w:cstheme="minorHAnsi"/>
        </w:rPr>
      </w:pPr>
      <w:r w:rsidRPr="00A77666">
        <w:rPr>
          <w:rFonts w:cstheme="minorHAnsi"/>
          <w:b/>
          <w:bCs/>
          <w:sz w:val="22"/>
          <w:szCs w:val="22"/>
        </w:rPr>
        <w:t>Entretien professionnel</w:t>
      </w:r>
      <w:r w:rsidR="001C01D9" w:rsidRPr="00A77666">
        <w:rPr>
          <w:rFonts w:cstheme="minorHAnsi"/>
          <w:sz w:val="22"/>
          <w:szCs w:val="22"/>
        </w:rPr>
        <w:t xml:space="preserve"> </w:t>
      </w:r>
      <w:r w:rsidR="001C01D9" w:rsidRPr="00A77666">
        <w:rPr>
          <w:rFonts w:cstheme="minorHAnsi"/>
          <w:i/>
          <w:iCs/>
        </w:rPr>
        <w:t>(si CDD d’une durée supérieure à un an)</w:t>
      </w:r>
    </w:p>
    <w:p w14:paraId="21D9F771" w14:textId="3FDE5509" w:rsidR="001C01D9" w:rsidRPr="00A77666" w:rsidRDefault="00A77666" w:rsidP="001C01D9">
      <w:pPr>
        <w:jc w:val="left"/>
        <w:rPr>
          <w:rFonts w:cstheme="minorHAnsi"/>
          <w:b/>
          <w:bCs/>
        </w:rPr>
      </w:pPr>
      <w:r w:rsidRPr="00A77666">
        <w:rPr>
          <w:rFonts w:cstheme="minorHAnsi"/>
          <w:b/>
          <w:bCs/>
        </w:rPr>
        <w:t>Article 5 :</w:t>
      </w:r>
    </w:p>
    <w:p w14:paraId="41F65C67" w14:textId="77777777" w:rsidR="001C01D9" w:rsidRPr="001C01D9" w:rsidRDefault="001C01D9" w:rsidP="00A77666">
      <w:pPr>
        <w:rPr>
          <w:rFonts w:cstheme="minorHAnsi"/>
        </w:rPr>
      </w:pPr>
      <w:r w:rsidRPr="001C01D9">
        <w:rPr>
          <w:rFonts w:cstheme="minorHAnsi"/>
        </w:rPr>
        <w:t>M/Mme …………….…. étant recruté(e) sur un contrat de projet d’une durée supérieure à un an, il/elle bénéficie chaque année d'un entretien professionnel qui donne lieu à un compte rendu, en application de l’article 1-3 du décret n° 88-145 du 15 février 1988 susvisé.</w:t>
      </w:r>
    </w:p>
    <w:p w14:paraId="032E4EFD" w14:textId="77777777" w:rsidR="00A77666" w:rsidRPr="00A77666" w:rsidRDefault="00A77666" w:rsidP="001C01D9">
      <w:pPr>
        <w:jc w:val="left"/>
        <w:rPr>
          <w:rFonts w:cstheme="minorHAnsi"/>
          <w:b/>
          <w:bCs/>
          <w:sz w:val="22"/>
          <w:szCs w:val="22"/>
        </w:rPr>
      </w:pPr>
      <w:r w:rsidRPr="00A77666">
        <w:rPr>
          <w:rFonts w:cstheme="minorHAnsi"/>
          <w:b/>
          <w:bCs/>
          <w:sz w:val="22"/>
          <w:szCs w:val="22"/>
        </w:rPr>
        <w:t>Renouvellement de contrat</w:t>
      </w:r>
    </w:p>
    <w:p w14:paraId="75E6A342" w14:textId="6B8E520A" w:rsidR="001C01D9" w:rsidRPr="00A77666" w:rsidRDefault="00A77666" w:rsidP="001C01D9">
      <w:pPr>
        <w:jc w:val="left"/>
        <w:rPr>
          <w:rFonts w:cstheme="minorHAnsi"/>
          <w:b/>
          <w:bCs/>
        </w:rPr>
      </w:pPr>
      <w:r w:rsidRPr="00A77666">
        <w:rPr>
          <w:rFonts w:cstheme="minorHAnsi"/>
          <w:b/>
          <w:bCs/>
        </w:rPr>
        <w:t>Article 6 :</w:t>
      </w:r>
    </w:p>
    <w:p w14:paraId="2C120201" w14:textId="77777777" w:rsidR="001C01D9" w:rsidRPr="001C01D9" w:rsidRDefault="001C01D9" w:rsidP="00B6458A">
      <w:pPr>
        <w:rPr>
          <w:rFonts w:cstheme="minorHAnsi"/>
        </w:rPr>
      </w:pPr>
      <w:r w:rsidRPr="001C01D9">
        <w:rPr>
          <w:rFonts w:cstheme="minorHAnsi"/>
        </w:rPr>
        <w:t>Le présent contrat est susceptible de renouvellement par reconduction expresse dans la limite d’une durée totale de six ans.</w:t>
      </w:r>
    </w:p>
    <w:p w14:paraId="49E3B0E9" w14:textId="62095A79" w:rsidR="001C01D9" w:rsidRPr="001C01D9" w:rsidRDefault="001C01D9" w:rsidP="00B6458A">
      <w:pPr>
        <w:rPr>
          <w:rFonts w:cstheme="minorHAnsi"/>
        </w:rPr>
      </w:pPr>
      <w:r w:rsidRPr="001C01D9">
        <w:rPr>
          <w:rFonts w:cstheme="minorHAnsi"/>
        </w:rPr>
        <w:t>Lorsque le contrat de projet a été conclu pour une durée inférieure à six ans et que le projet ou l'opération prévu par le contrat de projet n'est pas achevé au terme de la durée initialement déterminée, l'autorité territoriale notifie à l'agent son intention de renouveler ou non le contrat par lettre recommandée avec demande d'avis de réception ou remise en main propre contre signature :</w:t>
      </w:r>
    </w:p>
    <w:p w14:paraId="00CAD944" w14:textId="3BC26E6C" w:rsidR="001C01D9" w:rsidRPr="001C01D9" w:rsidRDefault="00B141BF" w:rsidP="00B6458A">
      <w:pPr>
        <w:pStyle w:val="Listepuces"/>
        <w:ind w:left="709" w:hanging="352"/>
      </w:pPr>
      <w:r>
        <w:t>a</w:t>
      </w:r>
      <w:r w:rsidR="001C01D9" w:rsidRPr="001C01D9">
        <w:t>u plus tard deux mois avant le terme de l'engagement pour l'agent recruté pour une durée inférieure ou égale à trois ans ;</w:t>
      </w:r>
    </w:p>
    <w:p w14:paraId="00FDA57A" w14:textId="499A3290" w:rsidR="001C01D9" w:rsidRPr="001C01D9" w:rsidRDefault="00B141BF" w:rsidP="00B6458A">
      <w:pPr>
        <w:pStyle w:val="Listepuces"/>
        <w:ind w:left="709" w:hanging="352"/>
      </w:pPr>
      <w:r>
        <w:t>a</w:t>
      </w:r>
      <w:r w:rsidR="001C01D9" w:rsidRPr="001C01D9">
        <w:t>u plus tard trois mois avant le terme de l'engagement pour l'agent recruté pour une durée supérieure à trois ans.</w:t>
      </w:r>
    </w:p>
    <w:p w14:paraId="33BD2A3F" w14:textId="77777777" w:rsidR="001C01D9" w:rsidRPr="001C01D9" w:rsidRDefault="001C01D9" w:rsidP="00B6458A">
      <w:pPr>
        <w:rPr>
          <w:rFonts w:cstheme="minorHAnsi"/>
        </w:rPr>
      </w:pPr>
      <w:r w:rsidRPr="001C01D9">
        <w:rPr>
          <w:rFonts w:cstheme="minorHAnsi"/>
        </w:rPr>
        <w:t>M/Mme .................................................. dispose d'un délai de huit jours pour faire connaître le cas échéant son acceptation. En cas de non réponse dans ce délai, M/Mme ...................................... est présumé(e) renoncer à son emploi.</w:t>
      </w:r>
    </w:p>
    <w:p w14:paraId="5E42C320" w14:textId="77777777" w:rsidR="001C01D9" w:rsidRPr="001C01D9" w:rsidRDefault="001C01D9" w:rsidP="00B6458A">
      <w:pPr>
        <w:rPr>
          <w:rFonts w:cstheme="minorHAnsi"/>
        </w:rPr>
      </w:pPr>
      <w:r w:rsidRPr="001C01D9">
        <w:rPr>
          <w:rFonts w:cstheme="minorHAnsi"/>
        </w:rPr>
        <w:t>M/Mme ……………………….. est informé(e) de la fin de son contrat par lettre recommandée avec demande d'avis de réception ou remise en main propre contre signature :</w:t>
      </w:r>
    </w:p>
    <w:p w14:paraId="5A9559D0" w14:textId="470E9817" w:rsidR="001C01D9" w:rsidRPr="001C01D9" w:rsidRDefault="00B141BF" w:rsidP="00B6458A">
      <w:pPr>
        <w:pStyle w:val="Listepuces"/>
        <w:ind w:left="709" w:hanging="352"/>
      </w:pPr>
      <w:r>
        <w:t>a</w:t>
      </w:r>
      <w:r w:rsidR="001C01D9" w:rsidRPr="001C01D9">
        <w:t>u plus tard deux mois avant le terme de l'engagement pour l'agent recruté pour une durée inférieure ou égale à trois ans</w:t>
      </w:r>
      <w:r w:rsidR="006B1744">
        <w:t>,</w:t>
      </w:r>
    </w:p>
    <w:p w14:paraId="2EA36019" w14:textId="5AEF4E5A" w:rsidR="001C01D9" w:rsidRPr="001C01D9" w:rsidRDefault="00B141BF" w:rsidP="00B6458A">
      <w:pPr>
        <w:pStyle w:val="Listepuces"/>
        <w:ind w:left="709" w:hanging="352"/>
      </w:pPr>
      <w:r>
        <w:t>a</w:t>
      </w:r>
      <w:r w:rsidR="001C01D9" w:rsidRPr="001C01D9">
        <w:t>u plus tard trois mois avant le terme de l'engagement pour l'agent recruté pour une durée supérieure à trois ans.</w:t>
      </w:r>
    </w:p>
    <w:p w14:paraId="1EB89388" w14:textId="0DC3F16A" w:rsidR="00B6458A" w:rsidRPr="00B6458A" w:rsidRDefault="00B6458A" w:rsidP="001C01D9">
      <w:pPr>
        <w:jc w:val="left"/>
        <w:rPr>
          <w:rFonts w:cstheme="minorHAnsi"/>
          <w:b/>
          <w:bCs/>
          <w:sz w:val="22"/>
          <w:szCs w:val="22"/>
        </w:rPr>
      </w:pPr>
      <w:r w:rsidRPr="00B6458A">
        <w:rPr>
          <w:rFonts w:cstheme="minorHAnsi"/>
          <w:b/>
          <w:bCs/>
          <w:sz w:val="22"/>
          <w:szCs w:val="22"/>
        </w:rPr>
        <w:t>Rupture anticipée du contrat</w:t>
      </w:r>
    </w:p>
    <w:p w14:paraId="0D307DD6" w14:textId="48D3CC66" w:rsidR="001C01D9" w:rsidRPr="00B6458A" w:rsidRDefault="00B6458A" w:rsidP="001C01D9">
      <w:pPr>
        <w:jc w:val="left"/>
        <w:rPr>
          <w:rFonts w:cstheme="minorHAnsi"/>
          <w:b/>
          <w:bCs/>
        </w:rPr>
      </w:pPr>
      <w:r w:rsidRPr="00B6458A">
        <w:rPr>
          <w:rFonts w:cstheme="minorHAnsi"/>
          <w:b/>
          <w:bCs/>
        </w:rPr>
        <w:t>Article 7 :</w:t>
      </w:r>
    </w:p>
    <w:p w14:paraId="08E6980C" w14:textId="77777777" w:rsidR="001C01D9" w:rsidRPr="001C01D9" w:rsidRDefault="001C01D9" w:rsidP="00522E43">
      <w:pPr>
        <w:rPr>
          <w:rFonts w:cstheme="minorHAnsi"/>
        </w:rPr>
      </w:pPr>
      <w:r w:rsidRPr="001C01D9">
        <w:rPr>
          <w:rFonts w:cstheme="minorHAnsi"/>
        </w:rPr>
        <w:t>La rupture anticipée du contrat de projet peut intervenir à l'initiative de l'employeur, après l'expiration d'un délai d'un an à compter de la date d'effet du contrat initial, dans les deux cas suivants :</w:t>
      </w:r>
    </w:p>
    <w:p w14:paraId="3970BFD6" w14:textId="4AD799D6" w:rsidR="001C01D9" w:rsidRPr="001C01D9" w:rsidRDefault="006B1744" w:rsidP="00522E43">
      <w:pPr>
        <w:pStyle w:val="Listepuces"/>
        <w:ind w:left="709" w:hanging="349"/>
      </w:pPr>
      <w:r>
        <w:t>l</w:t>
      </w:r>
      <w:r w:rsidR="001C01D9" w:rsidRPr="001C01D9">
        <w:t>orsque le projet ou l'opération ne peut pas se réaliser</w:t>
      </w:r>
      <w:r w:rsidR="00B6458A">
        <w:t>,</w:t>
      </w:r>
    </w:p>
    <w:p w14:paraId="357C551A" w14:textId="3CF9F5A3" w:rsidR="001C01D9" w:rsidRPr="001C01D9" w:rsidRDefault="006B1744" w:rsidP="00522E43">
      <w:pPr>
        <w:pStyle w:val="Listepuces"/>
        <w:ind w:left="709" w:hanging="349"/>
      </w:pPr>
      <w:r>
        <w:t>l</w:t>
      </w:r>
      <w:r w:rsidR="001C01D9" w:rsidRPr="001C01D9">
        <w:t>orsque le résultat du projet ou de l'opération a été atteint avant l'échéance prévue du contrat.</w:t>
      </w:r>
    </w:p>
    <w:p w14:paraId="1E8B3D5A" w14:textId="77777777" w:rsidR="001C01D9" w:rsidRPr="001C01D9" w:rsidRDefault="001C01D9" w:rsidP="00522E43">
      <w:pPr>
        <w:rPr>
          <w:rFonts w:cstheme="minorHAnsi"/>
        </w:rPr>
      </w:pPr>
      <w:r w:rsidRPr="001C01D9">
        <w:rPr>
          <w:rFonts w:cstheme="minorHAnsi"/>
        </w:rPr>
        <w:t>M/Mme …………………………… est informé(e) de la fin de son contrat par lettre recommandée avec demande d'avis de réception ou remise en main propre contre signature :</w:t>
      </w:r>
    </w:p>
    <w:p w14:paraId="24379A72" w14:textId="32BF4FDB" w:rsidR="001C01D9" w:rsidRPr="001C01D9" w:rsidRDefault="006B1744" w:rsidP="00522E43">
      <w:pPr>
        <w:pStyle w:val="Listepuces"/>
        <w:ind w:left="709" w:hanging="352"/>
      </w:pPr>
      <w:r>
        <w:t>a</w:t>
      </w:r>
      <w:r w:rsidR="001C01D9" w:rsidRPr="001C01D9">
        <w:t>u plus tard deux mois avant le terme de l'engagement pour l'agent recruté pour une durée inférieure ou égale à trois ans</w:t>
      </w:r>
      <w:r>
        <w:t>,</w:t>
      </w:r>
    </w:p>
    <w:p w14:paraId="042CDDCF" w14:textId="49861640" w:rsidR="001C01D9" w:rsidRPr="001C01D9" w:rsidRDefault="006B1744" w:rsidP="00522E43">
      <w:pPr>
        <w:pStyle w:val="Listepuces"/>
        <w:ind w:left="709" w:hanging="352"/>
      </w:pPr>
      <w:r>
        <w:t>a</w:t>
      </w:r>
      <w:r w:rsidR="001C01D9" w:rsidRPr="001C01D9">
        <w:t>u plus tard trois mois avant le terme de l'engagement pour l'agent recruté pour une durée supérieure à trois ans.</w:t>
      </w:r>
    </w:p>
    <w:p w14:paraId="43365EF0" w14:textId="77777777" w:rsidR="001C01D9" w:rsidRPr="001C01D9" w:rsidRDefault="001C01D9" w:rsidP="00522E43">
      <w:pPr>
        <w:rPr>
          <w:rFonts w:cstheme="minorHAnsi"/>
        </w:rPr>
      </w:pPr>
      <w:r w:rsidRPr="001C01D9">
        <w:rPr>
          <w:rFonts w:cstheme="minorHAnsi"/>
        </w:rPr>
        <w:t>En cas de rupture anticipée du présent contrat par l’employeur, M/Mme ………….… percevra une indemnité d’un montant égal à 10% de la rémunération totale perçue à la date de l’interruption du contrat.</w:t>
      </w:r>
    </w:p>
    <w:p w14:paraId="4922347C" w14:textId="282BFC5F" w:rsidR="001C01D9" w:rsidRPr="00B6458A" w:rsidRDefault="00B6458A" w:rsidP="001C01D9">
      <w:pPr>
        <w:jc w:val="left"/>
        <w:rPr>
          <w:rFonts w:cstheme="minorHAnsi"/>
          <w:b/>
          <w:bCs/>
          <w:sz w:val="22"/>
          <w:szCs w:val="22"/>
        </w:rPr>
      </w:pPr>
      <w:r w:rsidRPr="00B6458A">
        <w:rPr>
          <w:rFonts w:cstheme="minorHAnsi"/>
          <w:b/>
          <w:bCs/>
          <w:sz w:val="22"/>
          <w:szCs w:val="22"/>
        </w:rPr>
        <w:t>Licenciement à l’initiative de l’employeur</w:t>
      </w:r>
    </w:p>
    <w:p w14:paraId="4044507D" w14:textId="07793AA0" w:rsidR="001C01D9" w:rsidRPr="00B6458A" w:rsidRDefault="00B6458A" w:rsidP="001C01D9">
      <w:pPr>
        <w:jc w:val="left"/>
        <w:rPr>
          <w:rFonts w:cstheme="minorHAnsi"/>
          <w:b/>
          <w:bCs/>
        </w:rPr>
      </w:pPr>
      <w:r w:rsidRPr="00B6458A">
        <w:rPr>
          <w:rFonts w:cstheme="minorHAnsi"/>
          <w:b/>
          <w:bCs/>
        </w:rPr>
        <w:t>Article 8 :</w:t>
      </w:r>
    </w:p>
    <w:p w14:paraId="3A3AFB9B" w14:textId="77777777" w:rsidR="001C01D9" w:rsidRPr="001C01D9" w:rsidRDefault="001C01D9" w:rsidP="009677D9">
      <w:pPr>
        <w:rPr>
          <w:rFonts w:cstheme="minorHAnsi"/>
        </w:rPr>
      </w:pPr>
      <w:r w:rsidRPr="001C01D9">
        <w:rPr>
          <w:rFonts w:cstheme="minorHAnsi"/>
        </w:rPr>
        <w:t>En cas de licenciement, M/Mme ................................................ a droit à un préavis d'une durée de :</w:t>
      </w:r>
    </w:p>
    <w:p w14:paraId="03D32B8D" w14:textId="782EC957" w:rsidR="001C01D9" w:rsidRPr="001C01D9" w:rsidRDefault="001C01D9" w:rsidP="009677D9">
      <w:pPr>
        <w:pStyle w:val="Listepuces"/>
        <w:ind w:left="709" w:hanging="352"/>
      </w:pPr>
      <w:r w:rsidRPr="001C01D9">
        <w:t>8 jours pour l'agent qui justifie d'une ancienneté de services inférieure à 6 mois</w:t>
      </w:r>
      <w:r w:rsidR="006B1744">
        <w:t>,</w:t>
      </w:r>
    </w:p>
    <w:p w14:paraId="573A6337" w14:textId="2E10EB84" w:rsidR="001C01D9" w:rsidRPr="001C01D9" w:rsidRDefault="001C01D9" w:rsidP="009677D9">
      <w:pPr>
        <w:pStyle w:val="Listepuces"/>
        <w:ind w:left="709" w:hanging="352"/>
      </w:pPr>
      <w:r w:rsidRPr="001C01D9">
        <w:t>1 mois pour l’agent qui justifie d'une ancienneté de services comprise entre six mois et inférieure à deux ans</w:t>
      </w:r>
      <w:r w:rsidR="006B1744">
        <w:t>,</w:t>
      </w:r>
    </w:p>
    <w:p w14:paraId="75FD0826" w14:textId="11FD3307" w:rsidR="001C01D9" w:rsidRPr="001C01D9" w:rsidRDefault="001C01D9" w:rsidP="009677D9">
      <w:pPr>
        <w:pStyle w:val="Listepuces"/>
        <w:ind w:left="709" w:hanging="352"/>
      </w:pPr>
      <w:r w:rsidRPr="001C01D9">
        <w:t xml:space="preserve">2 mois pour l’agent qui justifie d'une ancienneté de services supérieure à deux ans. </w:t>
      </w:r>
    </w:p>
    <w:p w14:paraId="1FA96991" w14:textId="77777777" w:rsidR="001C01D9" w:rsidRPr="001C01D9" w:rsidRDefault="001C01D9" w:rsidP="009677D9">
      <w:pPr>
        <w:rPr>
          <w:rFonts w:cstheme="minorHAnsi"/>
        </w:rPr>
      </w:pPr>
      <w:r w:rsidRPr="001C01D9">
        <w:rPr>
          <w:rFonts w:cstheme="minorHAnsi"/>
        </w:rPr>
        <w:t>L'attribution du préavis tel que déterminé ci-dessus est toutefois conditionnée par l'application des dispositions de la réglementation en vigueur au moment de la rupture du contrat.</w:t>
      </w:r>
    </w:p>
    <w:p w14:paraId="587F7031" w14:textId="77777777" w:rsidR="001C01D9" w:rsidRPr="001C01D9" w:rsidRDefault="001C01D9" w:rsidP="009677D9">
      <w:pPr>
        <w:rPr>
          <w:rFonts w:cstheme="minorHAnsi"/>
        </w:rPr>
      </w:pPr>
      <w:r w:rsidRPr="001C01D9">
        <w:rPr>
          <w:rFonts w:cstheme="minorHAnsi"/>
        </w:rPr>
        <w:t>Il en est fait de même pour l'attribution de l'indemnité de licenciement.</w:t>
      </w:r>
    </w:p>
    <w:p w14:paraId="15182461" w14:textId="77777777" w:rsidR="001C01D9" w:rsidRPr="001C01D9" w:rsidRDefault="001C01D9" w:rsidP="009677D9">
      <w:pPr>
        <w:rPr>
          <w:rFonts w:cstheme="minorHAnsi"/>
        </w:rPr>
      </w:pPr>
      <w:r w:rsidRPr="001C01D9">
        <w:rPr>
          <w:rFonts w:cstheme="minorHAnsi"/>
        </w:rPr>
        <w:t>Aucun préavis n'est dû en cas de licenciement pour motif disciplinaire, ainsi qu’au cours ou à l'expiration d'une période d'essai.</w:t>
      </w:r>
    </w:p>
    <w:p w14:paraId="3E7D22A5" w14:textId="77777777" w:rsidR="001C01D9" w:rsidRPr="001C01D9" w:rsidRDefault="001C01D9" w:rsidP="001C01D9">
      <w:pPr>
        <w:jc w:val="left"/>
        <w:rPr>
          <w:rFonts w:cstheme="minorHAnsi"/>
        </w:rPr>
      </w:pPr>
      <w:r w:rsidRPr="001C01D9">
        <w:rPr>
          <w:rFonts w:cstheme="minorHAnsi"/>
        </w:rPr>
        <w:t>Le licenciement est notifié par lettre recommandée avec accusé de réception ou par lettre remise en main propre contre décharge.</w:t>
      </w:r>
    </w:p>
    <w:p w14:paraId="58B2A938" w14:textId="2D449B45" w:rsidR="001C01D9" w:rsidRPr="009677D9" w:rsidRDefault="009677D9" w:rsidP="001C01D9">
      <w:pPr>
        <w:jc w:val="left"/>
        <w:rPr>
          <w:rFonts w:cstheme="minorHAnsi"/>
          <w:b/>
          <w:bCs/>
          <w:sz w:val="22"/>
          <w:szCs w:val="22"/>
        </w:rPr>
      </w:pPr>
      <w:r w:rsidRPr="009677D9">
        <w:rPr>
          <w:rFonts w:cstheme="minorHAnsi"/>
          <w:b/>
          <w:bCs/>
          <w:sz w:val="22"/>
          <w:szCs w:val="22"/>
        </w:rPr>
        <w:t>Démission du co-contractant</w:t>
      </w:r>
    </w:p>
    <w:p w14:paraId="357F6D34" w14:textId="7F1B30D2" w:rsidR="009677D9" w:rsidRPr="009677D9" w:rsidRDefault="009677D9" w:rsidP="001C01D9">
      <w:pPr>
        <w:jc w:val="left"/>
        <w:rPr>
          <w:rFonts w:cstheme="minorHAnsi"/>
          <w:b/>
          <w:bCs/>
        </w:rPr>
      </w:pPr>
      <w:r w:rsidRPr="009677D9">
        <w:rPr>
          <w:rFonts w:cstheme="minorHAnsi"/>
          <w:b/>
          <w:bCs/>
        </w:rPr>
        <w:t>Article 9 :</w:t>
      </w:r>
    </w:p>
    <w:p w14:paraId="4A3167DD" w14:textId="77777777" w:rsidR="001C01D9" w:rsidRPr="001C01D9" w:rsidRDefault="001C01D9" w:rsidP="009677D9">
      <w:pPr>
        <w:rPr>
          <w:rFonts w:cstheme="minorHAnsi"/>
        </w:rPr>
      </w:pPr>
      <w:r w:rsidRPr="001C01D9">
        <w:rPr>
          <w:rFonts w:cstheme="minorHAnsi"/>
        </w:rPr>
        <w:t>La démission de M/Mme ............................................... doit être clairement exprimée par lettre recommandée avec accusé de réception.</w:t>
      </w:r>
    </w:p>
    <w:p w14:paraId="607AD385" w14:textId="77777777" w:rsidR="001C01D9" w:rsidRPr="001C01D9" w:rsidRDefault="001C01D9" w:rsidP="009677D9">
      <w:pPr>
        <w:rPr>
          <w:rFonts w:cstheme="minorHAnsi"/>
        </w:rPr>
      </w:pPr>
      <w:r w:rsidRPr="001C01D9">
        <w:rPr>
          <w:rFonts w:cstheme="minorHAnsi"/>
        </w:rPr>
        <w:t>M/Mme .................................................................  est tenu(e) de respecter un préavis d'une durée de :</w:t>
      </w:r>
    </w:p>
    <w:p w14:paraId="30DC0C71" w14:textId="4AA229B4" w:rsidR="001C01D9" w:rsidRPr="001C01D9" w:rsidRDefault="001C01D9" w:rsidP="009677D9">
      <w:pPr>
        <w:pStyle w:val="Listepuces"/>
        <w:ind w:left="709" w:hanging="352"/>
      </w:pPr>
      <w:r w:rsidRPr="001C01D9">
        <w:tab/>
        <w:t>8 jours pour l'agent qui justifie d'une ancienneté de services inférieure à 6 mois</w:t>
      </w:r>
      <w:r w:rsidR="006B1744">
        <w:t>,</w:t>
      </w:r>
      <w:r w:rsidRPr="001C01D9">
        <w:t xml:space="preserve"> </w:t>
      </w:r>
    </w:p>
    <w:p w14:paraId="04D6280A" w14:textId="6C00F0D3" w:rsidR="001C01D9" w:rsidRPr="001C01D9" w:rsidRDefault="001C01D9" w:rsidP="009677D9">
      <w:pPr>
        <w:pStyle w:val="Listepuces"/>
        <w:ind w:left="709" w:hanging="352"/>
      </w:pPr>
      <w:r w:rsidRPr="001C01D9">
        <w:tab/>
        <w:t>1 mois pour l’agent qui justifie d'une ancienneté de services comprise entre six mois et inférieure à deux ans</w:t>
      </w:r>
      <w:r w:rsidR="006B1744">
        <w:t>,</w:t>
      </w:r>
    </w:p>
    <w:p w14:paraId="26CACB12" w14:textId="78DE47A8" w:rsidR="001C01D9" w:rsidRPr="001C01D9" w:rsidRDefault="001C01D9" w:rsidP="009677D9">
      <w:pPr>
        <w:pStyle w:val="Listepuces"/>
        <w:ind w:left="709" w:hanging="352"/>
      </w:pPr>
      <w:r w:rsidRPr="001C01D9">
        <w:tab/>
        <w:t>2 mois pour l’agent qui justifie d'une ancienneté de services supérieure à deux ans.</w:t>
      </w:r>
    </w:p>
    <w:p w14:paraId="5D9F3C91" w14:textId="77777777" w:rsidR="001C01D9" w:rsidRPr="001C01D9" w:rsidRDefault="001C01D9" w:rsidP="009677D9">
      <w:pPr>
        <w:rPr>
          <w:rFonts w:cstheme="minorHAnsi"/>
        </w:rPr>
      </w:pPr>
      <w:r w:rsidRPr="001C01D9">
        <w:rPr>
          <w:rFonts w:cstheme="minorHAnsi"/>
        </w:rPr>
        <w:t>La durée de service est appréciée sur la base de l’ensemble des contrats conclus entre le co-contractant et ..............................................................................................., y compris ceux effectués avant une interruption de fonctions de 4 mois au plus ne résultant pas d’une démission.</w:t>
      </w:r>
    </w:p>
    <w:p w14:paraId="72728627" w14:textId="3B270EF1" w:rsidR="001C01D9" w:rsidRPr="009677D9" w:rsidRDefault="009677D9" w:rsidP="001C01D9">
      <w:pPr>
        <w:jc w:val="left"/>
        <w:rPr>
          <w:rFonts w:cstheme="minorHAnsi"/>
          <w:b/>
          <w:bCs/>
          <w:sz w:val="22"/>
          <w:szCs w:val="22"/>
        </w:rPr>
      </w:pPr>
      <w:r w:rsidRPr="009677D9">
        <w:rPr>
          <w:rFonts w:cstheme="minorHAnsi"/>
          <w:b/>
          <w:bCs/>
          <w:sz w:val="22"/>
          <w:szCs w:val="22"/>
        </w:rPr>
        <w:t>Contentieux</w:t>
      </w:r>
    </w:p>
    <w:p w14:paraId="781CB7AE" w14:textId="6D808F7F" w:rsidR="009677D9" w:rsidRPr="009677D9" w:rsidRDefault="009677D9" w:rsidP="001C01D9">
      <w:pPr>
        <w:jc w:val="left"/>
        <w:rPr>
          <w:rFonts w:cstheme="minorHAnsi"/>
          <w:b/>
          <w:bCs/>
        </w:rPr>
      </w:pPr>
      <w:r w:rsidRPr="009677D9">
        <w:rPr>
          <w:rFonts w:cstheme="minorHAnsi"/>
          <w:b/>
          <w:bCs/>
        </w:rPr>
        <w:t>Article 10 :</w:t>
      </w:r>
    </w:p>
    <w:p w14:paraId="165CEB32" w14:textId="77777777" w:rsidR="001C01D9" w:rsidRPr="001C01D9" w:rsidRDefault="001C01D9" w:rsidP="009677D9">
      <w:pPr>
        <w:rPr>
          <w:rFonts w:cstheme="minorHAnsi"/>
        </w:rPr>
      </w:pPr>
      <w:r w:rsidRPr="001C01D9">
        <w:rPr>
          <w:rFonts w:cstheme="minorHAnsi"/>
        </w:rPr>
        <w:t>Les litiges nés de l’exécution du présent contrat relèvent de la compétence du Tribunal Administratif de Clermont-Ferrand dans le respect du délai de recours de deux mois. Le tribunal administratif peut être saisi par l’application informatique « Télérecours citoyens » accessible par le site Internet www.telerecours.fr.</w:t>
      </w:r>
    </w:p>
    <w:p w14:paraId="7295C2CF" w14:textId="00D28C8C" w:rsidR="001C01D9" w:rsidRPr="009677D9" w:rsidRDefault="009677D9" w:rsidP="009677D9">
      <w:pPr>
        <w:rPr>
          <w:rFonts w:cstheme="minorHAnsi"/>
          <w:b/>
          <w:bCs/>
        </w:rPr>
      </w:pPr>
      <w:r w:rsidRPr="009677D9">
        <w:rPr>
          <w:rFonts w:cstheme="minorHAnsi"/>
          <w:b/>
          <w:bCs/>
        </w:rPr>
        <w:t>Article 11 :</w:t>
      </w:r>
    </w:p>
    <w:p w14:paraId="49315DF5" w14:textId="77777777" w:rsidR="001C01D9" w:rsidRPr="001C01D9" w:rsidRDefault="001C01D9" w:rsidP="009677D9">
      <w:pPr>
        <w:rPr>
          <w:rFonts w:cstheme="minorHAnsi"/>
        </w:rPr>
      </w:pPr>
      <w:r w:rsidRPr="001C01D9">
        <w:rPr>
          <w:rFonts w:cstheme="minorHAnsi"/>
        </w:rPr>
        <w:t xml:space="preserve">Le Secrétaire général de mairie </w:t>
      </w:r>
      <w:r w:rsidRPr="009677D9">
        <w:rPr>
          <w:rFonts w:cstheme="minorHAnsi"/>
          <w:i/>
          <w:iCs/>
        </w:rPr>
        <w:t>(ou le Directeur Général des Services)</w:t>
      </w:r>
      <w:r w:rsidRPr="001C01D9">
        <w:rPr>
          <w:rFonts w:cstheme="minorHAnsi"/>
        </w:rPr>
        <w:t xml:space="preserve"> de la commune est chargé de l'exécution du présent contrat dont ampliation sera insérée au dossier individuel de l'agent et transmise à :</w:t>
      </w:r>
    </w:p>
    <w:p w14:paraId="05EE5A72" w14:textId="0FA728BC" w:rsidR="001C01D9" w:rsidRPr="001C01D9" w:rsidRDefault="001C01D9" w:rsidP="009677D9">
      <w:pPr>
        <w:pStyle w:val="Listepuces"/>
        <w:ind w:left="567" w:hanging="426"/>
      </w:pPr>
      <w:r w:rsidRPr="001C01D9">
        <w:t>M. le Receveur Municipal,</w:t>
      </w:r>
    </w:p>
    <w:p w14:paraId="2410841C" w14:textId="1500A750" w:rsidR="001C01D9" w:rsidRPr="001C01D9" w:rsidRDefault="001C01D9" w:rsidP="009677D9">
      <w:pPr>
        <w:pStyle w:val="Listepuces"/>
        <w:ind w:left="567" w:hanging="426"/>
      </w:pPr>
      <w:r w:rsidRPr="001C01D9">
        <w:t>L'intéressé (e).</w:t>
      </w:r>
    </w:p>
    <w:p w14:paraId="28A8DE98" w14:textId="77777777" w:rsidR="001C01D9" w:rsidRPr="001C01D9" w:rsidRDefault="001C01D9" w:rsidP="001C01D9">
      <w:pPr>
        <w:jc w:val="left"/>
        <w:rPr>
          <w:rFonts w:cstheme="minorHAnsi"/>
        </w:rPr>
      </w:pPr>
    </w:p>
    <w:p w14:paraId="71703E70" w14:textId="0CD9B029" w:rsidR="001C01D9" w:rsidRPr="00B141BF" w:rsidRDefault="001C01D9" w:rsidP="009677D9">
      <w:pPr>
        <w:tabs>
          <w:tab w:val="left" w:pos="6237"/>
        </w:tabs>
        <w:jc w:val="left"/>
        <w:rPr>
          <w:rFonts w:cstheme="minorHAnsi"/>
          <w:b/>
          <w:bCs/>
        </w:rPr>
      </w:pPr>
      <w:r w:rsidRPr="00B141BF">
        <w:rPr>
          <w:rFonts w:cstheme="minorHAnsi"/>
          <w:b/>
          <w:bCs/>
        </w:rPr>
        <w:t>Fait (en double exemplaire)  à ………………………………..</w:t>
      </w:r>
      <w:r w:rsidRPr="00B141BF">
        <w:rPr>
          <w:rFonts w:cstheme="minorHAnsi"/>
          <w:b/>
          <w:bCs/>
        </w:rPr>
        <w:tab/>
        <w:t>Le …………………………………</w:t>
      </w:r>
    </w:p>
    <w:p w14:paraId="7A184AFE" w14:textId="77777777" w:rsidR="001C01D9" w:rsidRPr="00B141BF" w:rsidRDefault="001C01D9" w:rsidP="001C01D9">
      <w:pPr>
        <w:jc w:val="left"/>
        <w:rPr>
          <w:rFonts w:cstheme="minorHAnsi"/>
          <w:b/>
          <w:bCs/>
        </w:rPr>
      </w:pPr>
    </w:p>
    <w:p w14:paraId="1101D94E" w14:textId="130A832F" w:rsidR="001C01D9" w:rsidRPr="00B141BF" w:rsidRDefault="001C01D9" w:rsidP="009677D9">
      <w:pPr>
        <w:tabs>
          <w:tab w:val="left" w:pos="6237"/>
        </w:tabs>
        <w:jc w:val="left"/>
        <w:rPr>
          <w:rFonts w:cstheme="minorHAnsi"/>
          <w:b/>
          <w:bCs/>
        </w:rPr>
      </w:pPr>
      <w:r w:rsidRPr="00B141BF">
        <w:rPr>
          <w:rFonts w:cstheme="minorHAnsi"/>
          <w:b/>
          <w:bCs/>
        </w:rPr>
        <w:t>L'intéressé(e),</w:t>
      </w:r>
      <w:r w:rsidR="009677D9" w:rsidRPr="00B141BF">
        <w:rPr>
          <w:rFonts w:cstheme="minorHAnsi"/>
          <w:b/>
          <w:bCs/>
        </w:rPr>
        <w:tab/>
      </w:r>
      <w:r w:rsidRPr="00B141BF">
        <w:rPr>
          <w:rFonts w:cstheme="minorHAnsi"/>
          <w:b/>
          <w:bCs/>
        </w:rPr>
        <w:t>Le Maire ou le Président,</w:t>
      </w:r>
    </w:p>
    <w:p w14:paraId="5D516DBE" w14:textId="77777777" w:rsidR="001C01D9" w:rsidRPr="001C01D9" w:rsidRDefault="001C01D9" w:rsidP="001C01D9">
      <w:pPr>
        <w:jc w:val="left"/>
        <w:rPr>
          <w:rFonts w:cstheme="minorHAnsi"/>
        </w:rPr>
      </w:pPr>
    </w:p>
    <w:p w14:paraId="2C674286" w14:textId="53900EC1" w:rsidR="00C33E13" w:rsidRPr="001C01D9" w:rsidRDefault="001C01D9" w:rsidP="001C01D9">
      <w:pPr>
        <w:jc w:val="left"/>
        <w:rPr>
          <w:rFonts w:cstheme="minorHAnsi"/>
        </w:rPr>
      </w:pPr>
      <w:r w:rsidRPr="001C01D9">
        <w:rPr>
          <w:rFonts w:cstheme="minorHAnsi"/>
        </w:rP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rsidRPr="001C01D9" w14:paraId="666DF2A8" w14:textId="77777777" w:rsidTr="009A692E">
        <w:trPr>
          <w:trHeight w:val="547"/>
          <w:tblCellSpacing w:w="42" w:type="dxa"/>
        </w:trPr>
        <w:tc>
          <w:tcPr>
            <w:tcW w:w="756" w:type="dxa"/>
            <w:shd w:val="clear" w:color="auto" w:fill="A2C73A" w:themeFill="accent3"/>
          </w:tcPr>
          <w:p w14:paraId="5640F7B6" w14:textId="77777777" w:rsidR="009A692E" w:rsidRPr="001C01D9" w:rsidRDefault="009A692E" w:rsidP="009A692E">
            <w:pPr>
              <w:rPr>
                <w:rFonts w:cstheme="minorHAnsi"/>
              </w:rPr>
            </w:pPr>
            <w:r w:rsidRPr="001C01D9">
              <w:rPr>
                <w:rFonts w:cstheme="minorHAnsi"/>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1C01D9" w:rsidRDefault="009A692E" w:rsidP="009A692E">
            <w:pPr>
              <w:spacing w:after="200"/>
              <w:rPr>
                <w:rFonts w:cstheme="minorHAnsi"/>
                <w:color w:val="3C2878" w:themeColor="text1"/>
              </w:rPr>
            </w:pPr>
            <w:r w:rsidRPr="001C01D9">
              <w:rPr>
                <w:rFonts w:cstheme="minorHAnsi"/>
                <w:color w:val="3C2878" w:themeColor="text1"/>
              </w:rPr>
              <w:t>Ces modèles sont donnés à titre indicatif et doivent être adaptés aux circonstances locales.</w:t>
            </w:r>
          </w:p>
        </w:tc>
      </w:tr>
    </w:tbl>
    <w:p w14:paraId="65AC698A" w14:textId="77777777" w:rsidR="000F4388" w:rsidRPr="001C01D9" w:rsidRDefault="000F4388" w:rsidP="00522E43">
      <w:pPr>
        <w:jc w:val="right"/>
        <w:rPr>
          <w:rFonts w:cstheme="minorHAnsi"/>
        </w:rPr>
      </w:pPr>
    </w:p>
    <w:sectPr w:rsidR="000F4388" w:rsidRPr="001C01D9"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4.15pt;height:14.15pt;visibility:visible" o:bullet="t">
        <v:imagedata r:id="rId1" o:title=""/>
      </v:shape>
    </w:pict>
  </w:numPicBullet>
  <w:numPicBullet w:numPicBulletId="1">
    <w:pict>
      <v:shape id="_x0000_i1027" type="#_x0000_t75" style="width:12.05pt;height:12.05pt" o:bullet="t">
        <v:imagedata r:id="rId2" o:title="puce 2"/>
      </v:shape>
    </w:pict>
  </w:numPicBullet>
  <w:numPicBullet w:numPicBulletId="2">
    <w:pict>
      <v:shape id="_x0000_i1028" type="#_x0000_t75" style="width:12.05pt;height:12.05pt" o:bullet="t">
        <v:imagedata r:id="rId3" o:title="puce2 copie1"/>
      </v:shape>
    </w:pict>
  </w:numPicBullet>
  <w:numPicBullet w:numPicBulletId="3">
    <w:pict>
      <v:shape id="_x0000_i1029" type="#_x0000_t75" style="width:59.95pt;height:59.9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332CA9"/>
    <w:multiLevelType w:val="hybridMultilevel"/>
    <w:tmpl w:val="565EE6B2"/>
    <w:lvl w:ilvl="0" w:tplc="3B7EB7EC">
      <w:start w:val="2"/>
      <w:numFmt w:val="bullet"/>
      <w:lvlText w:val="-"/>
      <w:lvlJc w:val="left"/>
      <w:pPr>
        <w:ind w:left="720" w:hanging="360"/>
      </w:pPr>
      <w:rPr>
        <w:rFonts w:ascii="Segoe UI" w:eastAsiaTheme="minorEastAsia"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8"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2"/>
  </w:num>
  <w:num w:numId="3" w16cid:durableId="1272664876">
    <w:abstractNumId w:val="28"/>
  </w:num>
  <w:num w:numId="4" w16cid:durableId="623006243">
    <w:abstractNumId w:val="25"/>
  </w:num>
  <w:num w:numId="5" w16cid:durableId="690575110">
    <w:abstractNumId w:val="42"/>
  </w:num>
  <w:num w:numId="6" w16cid:durableId="2125614796">
    <w:abstractNumId w:val="23"/>
  </w:num>
  <w:num w:numId="7" w16cid:durableId="964433160">
    <w:abstractNumId w:val="27"/>
  </w:num>
  <w:num w:numId="8" w16cid:durableId="208763582">
    <w:abstractNumId w:val="17"/>
  </w:num>
  <w:num w:numId="9" w16cid:durableId="299965102">
    <w:abstractNumId w:val="0"/>
  </w:num>
  <w:num w:numId="10" w16cid:durableId="1663044152">
    <w:abstractNumId w:val="44"/>
  </w:num>
  <w:num w:numId="11" w16cid:durableId="1440906862">
    <w:abstractNumId w:val="35"/>
  </w:num>
  <w:num w:numId="12" w16cid:durableId="1738043134">
    <w:abstractNumId w:val="7"/>
  </w:num>
  <w:num w:numId="13" w16cid:durableId="1005479251">
    <w:abstractNumId w:val="3"/>
  </w:num>
  <w:num w:numId="14" w16cid:durableId="1650476297">
    <w:abstractNumId w:val="26"/>
  </w:num>
  <w:num w:numId="15" w16cid:durableId="159273568">
    <w:abstractNumId w:val="19"/>
  </w:num>
  <w:num w:numId="16" w16cid:durableId="1234581618">
    <w:abstractNumId w:val="18"/>
  </w:num>
  <w:num w:numId="17" w16cid:durableId="592667634">
    <w:abstractNumId w:val="10"/>
  </w:num>
  <w:num w:numId="18" w16cid:durableId="583493667">
    <w:abstractNumId w:val="41"/>
  </w:num>
  <w:num w:numId="19" w16cid:durableId="256061214">
    <w:abstractNumId w:val="21"/>
  </w:num>
  <w:num w:numId="20" w16cid:durableId="1392851052">
    <w:abstractNumId w:val="36"/>
  </w:num>
  <w:num w:numId="21" w16cid:durableId="647200043">
    <w:abstractNumId w:val="37"/>
  </w:num>
  <w:num w:numId="22" w16cid:durableId="2013869401">
    <w:abstractNumId w:val="31"/>
  </w:num>
  <w:num w:numId="23" w16cid:durableId="1358122069">
    <w:abstractNumId w:val="9"/>
  </w:num>
  <w:num w:numId="24" w16cid:durableId="155221302">
    <w:abstractNumId w:val="33"/>
  </w:num>
  <w:num w:numId="25" w16cid:durableId="1096945391">
    <w:abstractNumId w:val="34"/>
  </w:num>
  <w:num w:numId="26" w16cid:durableId="1297830278">
    <w:abstractNumId w:val="20"/>
  </w:num>
  <w:num w:numId="27" w16cid:durableId="1005011662">
    <w:abstractNumId w:val="5"/>
  </w:num>
  <w:num w:numId="28" w16cid:durableId="1914967775">
    <w:abstractNumId w:val="6"/>
  </w:num>
  <w:num w:numId="29" w16cid:durableId="141117078">
    <w:abstractNumId w:val="12"/>
  </w:num>
  <w:num w:numId="30" w16cid:durableId="882982545">
    <w:abstractNumId w:val="45"/>
  </w:num>
  <w:num w:numId="31" w16cid:durableId="205919099">
    <w:abstractNumId w:val="4"/>
  </w:num>
  <w:num w:numId="32" w16cid:durableId="123937466">
    <w:abstractNumId w:val="14"/>
  </w:num>
  <w:num w:numId="33" w16cid:durableId="33964928">
    <w:abstractNumId w:val="32"/>
  </w:num>
  <w:num w:numId="34" w16cid:durableId="525294218">
    <w:abstractNumId w:val="43"/>
  </w:num>
  <w:num w:numId="35" w16cid:durableId="2000423381">
    <w:abstractNumId w:val="39"/>
  </w:num>
  <w:num w:numId="36" w16cid:durableId="684987916">
    <w:abstractNumId w:val="1"/>
  </w:num>
  <w:num w:numId="37" w16cid:durableId="263005297">
    <w:abstractNumId w:val="11"/>
  </w:num>
  <w:num w:numId="38" w16cid:durableId="415397396">
    <w:abstractNumId w:val="29"/>
  </w:num>
  <w:num w:numId="39" w16cid:durableId="666178405">
    <w:abstractNumId w:val="16"/>
  </w:num>
  <w:num w:numId="40" w16cid:durableId="1266427116">
    <w:abstractNumId w:val="46"/>
  </w:num>
  <w:num w:numId="41" w16cid:durableId="815876279">
    <w:abstractNumId w:val="38"/>
  </w:num>
  <w:num w:numId="42" w16cid:durableId="1725450084">
    <w:abstractNumId w:val="40"/>
  </w:num>
  <w:num w:numId="43" w16cid:durableId="320694969">
    <w:abstractNumId w:val="8"/>
  </w:num>
  <w:num w:numId="44" w16cid:durableId="422149099">
    <w:abstractNumId w:val="30"/>
  </w:num>
  <w:num w:numId="45" w16cid:durableId="525487002">
    <w:abstractNumId w:val="24"/>
  </w:num>
  <w:num w:numId="46" w16cid:durableId="685836758">
    <w:abstractNumId w:val="15"/>
  </w:num>
  <w:num w:numId="47" w16cid:durableId="2049186067">
    <w:abstractNumId w:val="15"/>
  </w:num>
  <w:num w:numId="48" w16cid:durableId="1756130865">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defaultTabStop w:val="142"/>
  <w:hyphenationZone w:val="425"/>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5D66"/>
    <w:rsid w:val="000166DA"/>
    <w:rsid w:val="00022B9B"/>
    <w:rsid w:val="00067FCD"/>
    <w:rsid w:val="000715ED"/>
    <w:rsid w:val="000C4FF3"/>
    <w:rsid w:val="000E618B"/>
    <w:rsid w:val="000F4388"/>
    <w:rsid w:val="000F5344"/>
    <w:rsid w:val="001507A5"/>
    <w:rsid w:val="00156005"/>
    <w:rsid w:val="00170046"/>
    <w:rsid w:val="00170574"/>
    <w:rsid w:val="00181330"/>
    <w:rsid w:val="001B01B2"/>
    <w:rsid w:val="001B03B8"/>
    <w:rsid w:val="001C01D9"/>
    <w:rsid w:val="001C1151"/>
    <w:rsid w:val="001C5595"/>
    <w:rsid w:val="001D6CBC"/>
    <w:rsid w:val="001D72D2"/>
    <w:rsid w:val="001D76E9"/>
    <w:rsid w:val="001F0386"/>
    <w:rsid w:val="001F5E7C"/>
    <w:rsid w:val="001F7677"/>
    <w:rsid w:val="0022756D"/>
    <w:rsid w:val="00296D43"/>
    <w:rsid w:val="002B63DB"/>
    <w:rsid w:val="002C7567"/>
    <w:rsid w:val="002C7E54"/>
    <w:rsid w:val="002D30FE"/>
    <w:rsid w:val="002F0CCC"/>
    <w:rsid w:val="00330CFC"/>
    <w:rsid w:val="00350747"/>
    <w:rsid w:val="003749AB"/>
    <w:rsid w:val="003A6D85"/>
    <w:rsid w:val="003C1EBA"/>
    <w:rsid w:val="003C7FD7"/>
    <w:rsid w:val="003F6264"/>
    <w:rsid w:val="00413593"/>
    <w:rsid w:val="00413FE4"/>
    <w:rsid w:val="0043494E"/>
    <w:rsid w:val="004A624B"/>
    <w:rsid w:val="004B2047"/>
    <w:rsid w:val="004D018A"/>
    <w:rsid w:val="004E0679"/>
    <w:rsid w:val="004E7FCF"/>
    <w:rsid w:val="00503D2A"/>
    <w:rsid w:val="0051749F"/>
    <w:rsid w:val="00522E43"/>
    <w:rsid w:val="005252CC"/>
    <w:rsid w:val="005930C6"/>
    <w:rsid w:val="00593EF8"/>
    <w:rsid w:val="005C6083"/>
    <w:rsid w:val="005F6214"/>
    <w:rsid w:val="006106C5"/>
    <w:rsid w:val="00610BE8"/>
    <w:rsid w:val="00615D1D"/>
    <w:rsid w:val="00630CDE"/>
    <w:rsid w:val="00662EB0"/>
    <w:rsid w:val="00682635"/>
    <w:rsid w:val="0068553C"/>
    <w:rsid w:val="006B1744"/>
    <w:rsid w:val="006D1D0E"/>
    <w:rsid w:val="006D30F9"/>
    <w:rsid w:val="006D6D1C"/>
    <w:rsid w:val="00704146"/>
    <w:rsid w:val="007376F1"/>
    <w:rsid w:val="007460A6"/>
    <w:rsid w:val="007464C4"/>
    <w:rsid w:val="00793E9A"/>
    <w:rsid w:val="007C16F6"/>
    <w:rsid w:val="007D3E7A"/>
    <w:rsid w:val="007E0A5A"/>
    <w:rsid w:val="007E4491"/>
    <w:rsid w:val="007F35B4"/>
    <w:rsid w:val="00801760"/>
    <w:rsid w:val="0081389C"/>
    <w:rsid w:val="00837764"/>
    <w:rsid w:val="008436FB"/>
    <w:rsid w:val="00844A0A"/>
    <w:rsid w:val="008538E3"/>
    <w:rsid w:val="008858E8"/>
    <w:rsid w:val="00893758"/>
    <w:rsid w:val="008A77C9"/>
    <w:rsid w:val="008B402C"/>
    <w:rsid w:val="008E0783"/>
    <w:rsid w:val="008E58B6"/>
    <w:rsid w:val="008E7F4A"/>
    <w:rsid w:val="008F1730"/>
    <w:rsid w:val="008F3C45"/>
    <w:rsid w:val="0090418C"/>
    <w:rsid w:val="00926CC4"/>
    <w:rsid w:val="00936CB4"/>
    <w:rsid w:val="00952259"/>
    <w:rsid w:val="00956A10"/>
    <w:rsid w:val="009677D9"/>
    <w:rsid w:val="00980662"/>
    <w:rsid w:val="009A2939"/>
    <w:rsid w:val="009A692E"/>
    <w:rsid w:val="009A7D7C"/>
    <w:rsid w:val="009D3333"/>
    <w:rsid w:val="009D6FDC"/>
    <w:rsid w:val="00A04C3F"/>
    <w:rsid w:val="00A23D5A"/>
    <w:rsid w:val="00A77666"/>
    <w:rsid w:val="00A9222C"/>
    <w:rsid w:val="00AB2545"/>
    <w:rsid w:val="00AB35A8"/>
    <w:rsid w:val="00AD5EEC"/>
    <w:rsid w:val="00AE3CF5"/>
    <w:rsid w:val="00AE4EC0"/>
    <w:rsid w:val="00AE6F70"/>
    <w:rsid w:val="00AF405F"/>
    <w:rsid w:val="00AF48AD"/>
    <w:rsid w:val="00B00943"/>
    <w:rsid w:val="00B141BF"/>
    <w:rsid w:val="00B529F8"/>
    <w:rsid w:val="00B6458A"/>
    <w:rsid w:val="00B651DF"/>
    <w:rsid w:val="00B94D72"/>
    <w:rsid w:val="00BA5775"/>
    <w:rsid w:val="00BA6C2C"/>
    <w:rsid w:val="00BF0077"/>
    <w:rsid w:val="00BF5773"/>
    <w:rsid w:val="00BF70EA"/>
    <w:rsid w:val="00C122B8"/>
    <w:rsid w:val="00C1465B"/>
    <w:rsid w:val="00C33E13"/>
    <w:rsid w:val="00C4696C"/>
    <w:rsid w:val="00C57F52"/>
    <w:rsid w:val="00C8043F"/>
    <w:rsid w:val="00C82840"/>
    <w:rsid w:val="00C90ECD"/>
    <w:rsid w:val="00CA572E"/>
    <w:rsid w:val="00CC79B4"/>
    <w:rsid w:val="00CD2FC6"/>
    <w:rsid w:val="00CF204B"/>
    <w:rsid w:val="00D30832"/>
    <w:rsid w:val="00D5739C"/>
    <w:rsid w:val="00D62EC3"/>
    <w:rsid w:val="00D639A6"/>
    <w:rsid w:val="00D67EA7"/>
    <w:rsid w:val="00D770BE"/>
    <w:rsid w:val="00D919CB"/>
    <w:rsid w:val="00DC3A5F"/>
    <w:rsid w:val="00DF37F6"/>
    <w:rsid w:val="00E008AF"/>
    <w:rsid w:val="00E12F37"/>
    <w:rsid w:val="00E173BB"/>
    <w:rsid w:val="00E34161"/>
    <w:rsid w:val="00E466EC"/>
    <w:rsid w:val="00E5464F"/>
    <w:rsid w:val="00E57E0B"/>
    <w:rsid w:val="00EA344C"/>
    <w:rsid w:val="00EB0EA0"/>
    <w:rsid w:val="00EC0E6E"/>
    <w:rsid w:val="00ED4D2D"/>
    <w:rsid w:val="00F01699"/>
    <w:rsid w:val="00F532A5"/>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VuConsidrant">
    <w:name w:val="Vu.Considérant"/>
    <w:basedOn w:val="Normal"/>
    <w:rsid w:val="001C01D9"/>
    <w:pPr>
      <w:autoSpaceDE w:val="0"/>
      <w:autoSpaceDN w:val="0"/>
      <w:spacing w:after="140"/>
    </w:pPr>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132</TotalTime>
  <Pages>5</Pages>
  <Words>1936</Words>
  <Characters>10654</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25</cp:revision>
  <cp:lastPrinted>2025-12-17T14:38:00Z</cp:lastPrinted>
  <dcterms:created xsi:type="dcterms:W3CDTF">2025-11-17T15:41:00Z</dcterms:created>
  <dcterms:modified xsi:type="dcterms:W3CDTF">2026-02-20T13:47:00Z</dcterms:modified>
</cp:coreProperties>
</file>